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F118C" w14:textId="0D17973F" w:rsidR="00AB385C" w:rsidRDefault="00AB385C"/>
    <w:p w14:paraId="5D11F120" w14:textId="463C2240" w:rsidR="00233395" w:rsidRDefault="00233395"/>
    <w:p w14:paraId="0BFAC3F9" w14:textId="01575F73" w:rsidR="00BE4156" w:rsidRDefault="00BE4156"/>
    <w:p w14:paraId="45066B10" w14:textId="77777777" w:rsidR="00710BF6" w:rsidRPr="00F46874" w:rsidRDefault="00000000" w:rsidP="00710BF6">
      <w:pPr>
        <w:rPr>
          <w:lang w:val="nn-NO"/>
        </w:rPr>
      </w:pPr>
      <w:sdt>
        <w:sdtPr>
          <w:alias w:val="Sdm_AMNavn"/>
          <w:tag w:val="Sdm_AMNavn"/>
          <w:id w:val="1933548316"/>
          <w:placeholder>
            <w:docPart w:val="171AE9D84679417D9156F18CFD2167F6"/>
          </w:placeholder>
          <w:dataBinding w:xpath="/document/body/Sdm_AMNavn" w:storeItemID="{C5AE9D2F-4650-4207-8A88-7AF9F4463ABF}"/>
          <w:text/>
          <w:rPr/>
        </w:sdtPr>
        <w:sdtContent>
          <w:bookmarkStart w:id="0" w:name="Sdm_AMNavn"/>
          <w:r w:rsidR="00710BF6" w:rsidRPr="00F46874">
            <w:rPr>
              <w:lang w:val="nn-NO"/>
            </w:rPr>
            <w:t>Frydensborg Gård Barnehage As</w:t>
          </w:r>
        </w:sdtContent>
      </w:sdt>
      <w:bookmarkEnd w:id="0"/>
    </w:p>
    <w:p w14:paraId="22460B8C" w14:textId="77777777" w:rsidR="00710BF6" w:rsidRPr="00F46874" w:rsidRDefault="00000000" w:rsidP="00710BF6">
      <w:pPr>
        <w:rPr>
          <w:lang w:val="nn-NO"/>
          <w:vanish/>
        </w:rPr>
      </w:pPr>
      <w:sdt>
        <w:sdtPr>
          <w:rPr>
            <w:vanish/>
          </w:rPr>
          <w:alias w:val="Sdm_Att"/>
          <w:tag w:val="Sdm_Att"/>
          <w:id w:val="-623303997"/>
          <w:placeholder>
            <w:docPart w:val="171AE9D84679417D9156F18CFD2167F6"/>
          </w:placeholder>
          <w:dataBinding w:xpath="/document/body/Sdm_Att" w:storeItemID="{C5AE9D2F-4650-4207-8A88-7AF9F4463ABF}"/>
          <w:text/>
        </w:sdtPr>
        <w:sdtContent>
          <w:bookmarkStart w:id="1" w:name="Sdm_Att"/>
          <w:r w:rsidR="00710BF6" w:rsidRPr="00F46874">
            <w:rPr>
              <w:lang w:val="nn-NO"/>
              <w:vanish/>
            </w:rPr>
            <w:t xml:space="preserve"> </w:t>
          </w:r>
        </w:sdtContent>
      </w:sdt>
      <w:bookmarkEnd w:id="1"/>
    </w:p>
    <w:p w14:paraId="7435BF51" w14:textId="77777777" w:rsidR="00710BF6" w:rsidRPr="00F46874" w:rsidRDefault="00000000" w:rsidP="00710BF6">
      <w:pPr>
        <w:rPr>
          <w:lang w:val="nn-NO"/>
        </w:rPr>
      </w:pPr>
      <w:sdt>
        <w:sdtPr>
          <w:alias w:val="Sdm_AMAdr"/>
          <w:tag w:val="Sdm_AMAdr"/>
          <w:id w:val="-817804235"/>
          <w:placeholder>
            <w:docPart w:val="171AE9D84679417D9156F18CFD2167F6"/>
          </w:placeholder>
          <w:dataBinding w:xpath="/document/body/Sdm_AMAdr" w:storeItemID="{C5AE9D2F-4650-4207-8A88-7AF9F4463ABF}"/>
          <w:text/>
          <w:rPr/>
        </w:sdtPr>
        <w:sdtContent>
          <w:bookmarkStart w:id="2" w:name="Sdm_AMAdr"/>
          <w:proofErr w:type="spellStart"/>
          <w:r w:rsidR="00710BF6" w:rsidRPr="00F46874">
            <w:rPr>
              <w:lang w:val="nn-NO"/>
            </w:rPr>
            <w:t>Frydensborgbakken 3</w:t>
          </w:r>
          <w:proofErr w:type="spellEnd"/>
        </w:sdtContent>
      </w:sdt>
      <w:bookmarkEnd w:id="2"/>
    </w:p>
    <w:p w14:paraId="4CF96EE0" w14:textId="77777777" w:rsidR="00710BF6" w:rsidRDefault="00000000" w:rsidP="00710BF6">
      <w:pPr>
        <w:rPr/>
      </w:pPr>
      <w:sdt>
        <w:sdtPr>
          <w:alias w:val="Sdm_AMPostNr"/>
          <w:tag w:val="Sdm_AMPostNr"/>
          <w:id w:val="-804841527"/>
          <w:placeholder>
            <w:docPart w:val="171AE9D84679417D9156F18CFD2167F6"/>
          </w:placeholder>
          <w:dataBinding w:xpath="/document/body/Sdm_AMPostNr" w:storeItemID="{C5AE9D2F-4650-4207-8A88-7AF9F4463ABF}"/>
          <w:text/>
          <w:rPr/>
        </w:sdtPr>
        <w:sdtContent>
          <w:bookmarkStart w:id="3" w:name="Sdm_AMPostNr"/>
          <w:r w:rsidR="00710BF6">
            <w:rPr/>
            <w:t>3770</w:t>
          </w:r>
        </w:sdtContent>
      </w:sdt>
      <w:bookmarkEnd w:id="3"/>
      <w:r w:rsidR="00710BF6">
        <w:rPr/>
        <w:t xml:space="preserve"> </w:t>
      </w:r>
      <w:sdt>
        <w:sdtPr>
          <w:alias w:val="Sdm_AMPoststed"/>
          <w:tag w:val="Sdm_AMPoststed"/>
          <w:id w:val="-1027253049"/>
          <w:placeholder>
            <w:docPart w:val="171AE9D84679417D9156F18CFD2167F6"/>
          </w:placeholder>
          <w:dataBinding w:xpath="/document/body/Sdm_AMPoststed" w:storeItemID="{C5AE9D2F-4650-4207-8A88-7AF9F4463ABF}"/>
          <w:text/>
          <w:rPr/>
        </w:sdtPr>
        <w:sdtContent>
          <w:bookmarkStart w:id="4" w:name="Sdm_AMPoststed"/>
          <w:r w:rsidR="00710BF6">
            <w:rPr/>
            <w:t>Kragerø</w:t>
          </w:r>
        </w:sdtContent>
      </w:sdt>
      <w:bookmarkEnd w:id="4"/>
    </w:p>
    <w:p w14:paraId="2D94B03B" w14:textId="0207CAFF" w:rsidR="00710BF6" w:rsidRDefault="00710BF6" w:rsidP="00710BF6"/>
    <w:p w14:paraId="53043A43" w14:textId="24DB2442" w:rsidR="00710BF6" w:rsidRDefault="00000000" w:rsidP="00710BF6">
      <w:pPr>
        <w:jc w:val="right"/>
        <w:rPr>
          <w:vanish/>
        </w:rPr>
      </w:pPr>
      <w:sdt>
        <w:sdtPr>
          <w:rPr>
            <w:vanish/>
          </w:rPr>
          <w:alias w:val="Sgr_Beskrivelse"/>
          <w:tag w:val="Sgr_Beskrivelse"/>
          <w:id w:val="-931670193"/>
          <w:placeholder>
            <w:docPart w:val="E7E32C4239B440D2BF9B2F809BAD81ED"/>
          </w:placeholder>
          <w:dataBinding w:xpath="/document/body/Sgr_Beskrivelse" w:storeItemID="{C5AE9D2F-4650-4207-8A88-7AF9F4463ABF}"/>
          <w:text/>
        </w:sdtPr>
        <w:sdtContent>
          <w:bookmarkStart w:id="5" w:name="Sgr_Beskrivelse"/>
          <w:r w:rsidR="00710BF6">
            <w:rPr>
              <w:vanish/>
            </w:rPr>
            <w:t xml:space="preserve"> </w:t>
          </w:r>
        </w:sdtContent>
      </w:sdt>
      <w:bookmarkEnd w:id="5"/>
    </w:p>
    <w:p w14:paraId="0FF570FC" w14:textId="48DCA073" w:rsidR="00710BF6" w:rsidRDefault="00000000" w:rsidP="00710BF6">
      <w:pPr>
        <w:jc w:val="right"/>
        <w:rPr>
          <w:vanish/>
        </w:rPr>
      </w:pPr>
      <w:sdt>
        <w:sdtPr>
          <w:rPr>
            <w:vanish/>
          </w:rPr>
          <w:alias w:val="Spg_paragrafID"/>
          <w:tag w:val="Spg_paragrafID"/>
          <w:id w:val="-2038034163"/>
          <w:placeholder>
            <w:docPart w:val="32B92AFCA841477BA0945A6C098E4ECF"/>
          </w:placeholder>
          <w:dataBinding w:xpath="/document/body/Spg_paragrafID" w:storeItemID="{C5AE9D2F-4650-4207-8A88-7AF9F4463ABF}"/>
          <w:text/>
        </w:sdtPr>
        <w:sdtContent>
          <w:bookmarkStart w:id="6" w:name="Spg_paragrafID"/>
          <w:r w:rsidR="00710BF6">
            <w:rPr>
              <w:vanish/>
            </w:rPr>
            <w:t xml:space="preserve"> </w:t>
          </w:r>
        </w:sdtContent>
      </w:sdt>
      <w:bookmarkEnd w:id="6"/>
    </w:p>
    <w:p w14:paraId="43B74245" w14:textId="29545E1D" w:rsidR="00710BF6" w:rsidRDefault="00710BF6"/>
    <w:p w14:paraId="24AB5155" w14:textId="77777777" w:rsidR="00710BF6" w:rsidRDefault="00710BF6"/>
    <w:tbl>
      <w:tblPr>
        <w:tblW w:w="0" w:type="auto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88"/>
        <w:gridCol w:w="4516"/>
        <w:gridCol w:w="2552"/>
      </w:tblGrid>
      <w:tr w:rsidR="00BA207F" w:rsidRPr="00512D51" w14:paraId="0C01A809" w14:textId="77777777" w:rsidTr="00F72C09">
        <w:trPr>
          <w:trHeight w:val="537"/>
          <w:tblHeader/>
        </w:trPr>
        <w:tc>
          <w:tcPr>
            <w:tcW w:w="2288" w:type="dxa"/>
          </w:tcPr>
          <w:p w14:paraId="3DFC02D4" w14:textId="77777777" w:rsidR="00BA207F" w:rsidRPr="00512D51" w:rsidRDefault="00BA207F">
            <w:pPr>
              <w:rPr>
                <w:sz w:val="22"/>
                <w:szCs w:val="22"/>
              </w:rPr>
            </w:pPr>
            <w:r w:rsidRPr="00512D51">
              <w:rPr>
                <w:sz w:val="22"/>
                <w:szCs w:val="22"/>
              </w:rPr>
              <w:t>Deres ref.</w:t>
            </w:r>
          </w:p>
          <w:p w14:paraId="5B43E541" w14:textId="08055E67" w:rsidR="00BA207F" w:rsidRPr="00512D51" w:rsidRDefault="00000000" w:rsidP="000E02DA">
            <w:pPr>
              <w:rPr>
                <w:sz w:val="22"/>
                <w:szCs w:val="22"/>
                <w:vanish/>
              </w:rPr>
            </w:pPr>
            <w:sdt>
              <w:sdtPr>
                <w:rPr>
                  <w:sz w:val="22"/>
                  <w:szCs w:val="22"/>
                  <w:vanish/>
                </w:rPr>
                <w:alias w:val="Sdm_AMReferanse"/>
                <w:tag w:val="Sdm_AMReferanse"/>
                <w:id w:val="-1952546188"/>
                <w:placeholder>
                  <w:docPart w:val="CD6E37EEA2C3488AA75CB6C27C84BA67"/>
                </w:placeholder>
                <w:dataBinding w:xpath="/document/body/Sdm_AMReferanse" w:storeItemID="{C5AE9D2F-4650-4207-8A88-7AF9F4463ABF}"/>
                <w:text/>
              </w:sdtPr>
              <w:sdtContent>
                <w:bookmarkStart w:id="7" w:name="Sdm_AMReferanse"/>
                <w:r w:rsidR="00BA207F" w:rsidRPr="00512D51">
                  <w:rPr>
                    <w:sz w:val="22"/>
                    <w:szCs w:val="22"/>
                    <w:vanish/>
                  </w:rPr>
                  <w:t xml:space="preserve"> </w:t>
                </w:r>
              </w:sdtContent>
            </w:sdt>
            <w:bookmarkEnd w:id="7"/>
          </w:p>
        </w:tc>
        <w:tc>
          <w:tcPr>
            <w:tcW w:w="4516" w:type="dxa"/>
          </w:tcPr>
          <w:p w14:paraId="34047D8D" w14:textId="77777777" w:rsidR="00BA207F" w:rsidRPr="00F46874" w:rsidRDefault="00BA207F">
            <w:pPr>
              <w:rPr>
                <w:sz w:val="22"/>
                <w:szCs w:val="22"/>
                <w:lang w:val="nn-NO"/>
              </w:rPr>
            </w:pPr>
            <w:r w:rsidRPr="00F46874">
              <w:rPr>
                <w:sz w:val="22"/>
                <w:szCs w:val="22"/>
                <w:lang w:val="nn-NO"/>
              </w:rPr>
              <w:t>Vår ref.</w:t>
            </w:r>
          </w:p>
          <w:p w14:paraId="56BED993" w14:textId="2B516AA8" w:rsidR="00BA207F" w:rsidRPr="00F46874" w:rsidRDefault="00000000" w:rsidP="00717380">
            <w:pPr>
              <w:rPr>
                <w:sz w:val="22"/>
                <w:szCs w:val="22"/>
                <w:lang w:val="nn-NO"/>
              </w:rPr>
            </w:pPr>
            <w:sdt>
              <w:sdtPr>
                <w:rPr>
                  <w:sz w:val="22"/>
                  <w:szCs w:val="22"/>
                </w:rPr>
                <w:alias w:val="Sas_ArkivSakID"/>
                <w:tag w:val="Sas_ArkivSakID"/>
                <w:id w:val="-1052685127"/>
                <w:placeholder>
                  <w:docPart w:val="EF247EAF0C344A718FDDAC6360E19BE1"/>
                </w:placeholder>
                <w:dataBinding w:xpath="/document/body/Sas_ArkivSakID" w:storeItemID="{C5AE9D2F-4650-4207-8A88-7AF9F4463ABF}"/>
                <w:text/>
              </w:sdtPr>
              <w:sdtContent>
                <w:bookmarkStart w:id="8" w:name="Sas_ArkivSakID"/>
                <w:r w:rsidR="00BA207F" w:rsidRPr="00F46874">
                  <w:rPr>
                    <w:sz w:val="22"/>
                    <w:szCs w:val="22"/>
                    <w:lang w:val="nn-NO"/>
                  </w:rPr>
                  <w:t>26/3544</w:t>
                </w:r>
              </w:sdtContent>
            </w:sdt>
            <w:bookmarkEnd w:id="8"/>
            <w:r w:rsidR="00BA207F" w:rsidRPr="00F46874">
              <w:rPr>
                <w:sz w:val="22"/>
                <w:szCs w:val="22"/>
                <w:lang w:val="nn-NO"/>
              </w:rPr>
              <w:t xml:space="preserve"> - </w:t>
            </w:r>
            <w:sdt>
              <w:sdtPr>
                <w:rPr>
                  <w:sz w:val="22"/>
                  <w:szCs w:val="22"/>
                </w:rPr>
                <w:alias w:val="Sdo_DokNr"/>
                <w:tag w:val="Sdo_DokNr"/>
                <w:id w:val="-1588072082"/>
                <w:placeholder>
                  <w:docPart w:val="EF247EAF0C344A718FDDAC6360E19BE1"/>
                </w:placeholder>
                <w:dataBinding w:xpath="/document/body/Sdo_DokNr" w:storeItemID="{C5AE9D2F-4650-4207-8A88-7AF9F4463ABF}"/>
                <w:text/>
              </w:sdtPr>
              <w:sdtContent>
                <w:bookmarkStart w:id="9" w:name="Sdo_DokNr"/>
                <w:r w:rsidR="00BA207F" w:rsidRPr="00F46874">
                  <w:rPr>
                    <w:sz w:val="22"/>
                    <w:szCs w:val="22"/>
                    <w:lang w:val="nn-NO"/>
                  </w:rPr>
                  <w:t>1</w:t>
                </w:r>
              </w:sdtContent>
            </w:sdt>
            <w:bookmarkEnd w:id="9"/>
          </w:p>
        </w:tc>
        <w:tc>
          <w:tcPr>
            <w:tcW w:w="2552" w:type="dxa"/>
          </w:tcPr>
          <w:p w14:paraId="631BB5FE" w14:textId="77777777" w:rsidR="00BA207F" w:rsidRPr="00512D51" w:rsidRDefault="00BA207F">
            <w:pPr>
              <w:rPr>
                <w:sz w:val="22"/>
                <w:szCs w:val="22"/>
              </w:rPr>
            </w:pPr>
            <w:r w:rsidRPr="00512D51">
              <w:rPr>
                <w:sz w:val="22"/>
                <w:szCs w:val="22"/>
              </w:rPr>
              <w:t>Dato</w:t>
            </w:r>
          </w:p>
          <w:p w14:paraId="72ADAE39" w14:textId="3921BA06" w:rsidR="00BA207F" w:rsidRPr="00512D51" w:rsidRDefault="00000000" w:rsidP="00A31323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alias w:val="Sdo_DokDato"/>
                <w:tag w:val="Sdo_DokDato"/>
                <w:id w:val="1523976278"/>
                <w:placeholder>
                  <w:docPart w:val="951CF9B1BC87409D8C4B5C72FD8B2D1B"/>
                </w:placeholder>
                <w:dataBinding w:xpath="/document/body/Sdo_DokDato" w:storeItemID="{C5AE9D2F-4650-4207-8A88-7AF9F4463ABF}"/>
                <w:text/>
              </w:sdtPr>
              <w:sdtContent>
                <w:bookmarkStart w:id="10" w:name="Sdo_DokDato"/>
                <w:r w:rsidR="00BA207F" w:rsidRPr="00512D51">
                  <w:rPr>
                    <w:sz w:val="22"/>
                    <w:szCs w:val="22"/>
                  </w:rPr>
                  <w:t>08.09.2026</w:t>
                </w:r>
              </w:sdtContent>
            </w:sdt>
            <w:bookmarkEnd w:id="10"/>
          </w:p>
        </w:tc>
      </w:tr>
    </w:tbl>
    <w:p w14:paraId="319E1EAB" w14:textId="2475F504" w:rsidR="00233395" w:rsidRDefault="00233395"/>
    <w:p w14:paraId="5C456408" w14:textId="6D1B6EFB" w:rsidR="00AC61E7" w:rsidRDefault="00AC61E7"/>
    <w:p w14:paraId="507D787C" w14:textId="45CB5CDC" w:rsidR="00AC61E7" w:rsidRDefault="00000000" w:rsidP="00492624">
      <w:pPr>
        <w:pStyle w:val="Overskrift1"/>
        <w:rPr/>
      </w:pPr>
      <w:sdt>
        <w:sdtPr>
          <w:alias w:val="Sdo_Tittel"/>
          <w:tag w:val="Sdo_Tittel"/>
          <w:id w:val="141859347"/>
          <w:placeholder>
            <w:docPart w:val="DefaultPlaceholder_-1854013440"/>
          </w:placeholder>
          <w:dataBinding w:xpath="/document/body/Sdo_Tittel" w:storeItemID="{C5AE9D2F-4650-4207-8A88-7AF9F4463ABF}"/>
          <w:text/>
          <w:rPr/>
        </w:sdtPr>
        <w:sdtContent>
          <w:bookmarkStart w:id="11" w:name="Sdo_Tittel"/>
          <w:r w:rsidR="00754D94" w:rsidRPr="00754D94">
            <w:rPr/>
            <w:t>Høring – lokal forskrift om tilskuddssatser i private barnehager</w:t>
          </w:r>
        </w:sdtContent>
      </w:sdt>
      <w:bookmarkEnd w:id="11"/>
    </w:p>
    <w:p w14:paraId="2863F7CD" w14:textId="5C608884" w:rsidR="00754D94" w:rsidRDefault="00000000" w:rsidP="00492624">
      <w:pPr>
        <w:pStyle w:val="Overskrift1"/>
        <w:rPr>
          <w:vanish/>
        </w:rPr>
      </w:pPr>
      <w:sdt>
        <w:sdtPr>
          <w:rPr>
            <w:vanish/>
          </w:rPr>
          <w:alias w:val="Sdo_Tittel2"/>
          <w:tag w:val="Sdo_Tittel2"/>
          <w:id w:val="1964532119"/>
          <w:placeholder>
            <w:docPart w:val="DefaultPlaceholder_-1854013440"/>
          </w:placeholder>
          <w:dataBinding w:xpath="/document/body/Sdo_Tittel2" w:storeItemID="{C5AE9D2F-4650-4207-8A88-7AF9F4463ABF}"/>
          <w:text/>
        </w:sdtPr>
        <w:sdtContent>
          <w:bookmarkStart w:id="12" w:name="Sdo_Tittel2"/>
          <w:r w:rsidR="00754D94">
            <w:rPr>
              <w:vanish/>
            </w:rPr>
            <w:t xml:space="preserve"> </w:t>
          </w:r>
        </w:sdtContent>
      </w:sdt>
      <w:bookmarkEnd w:id="12"/>
    </w:p>
    <w:p w14:paraId="6C927CC1" w14:textId="53593533" w:rsidR="00754D94" w:rsidRDefault="00754D94" w:rsidP="00754D94"/>
    <w:p w14:paraId="68B195C0" w14:textId="12A3248A" w:rsidR="00C05CD7" w:rsidRDefault="00D55EDB" w:rsidP="00754D94">
      <w:r>
        <w:t>Kragerø k</w:t>
      </w:r>
      <w:r w:rsidRPr="00D55EDB">
        <w:t xml:space="preserve">ommune sender med dette forslag til lokal forskrift på høring. Forskriften fastsetter </w:t>
      </w:r>
    </w:p>
    <w:p w14:paraId="79BA280C" w14:textId="29F21EA2" w:rsidR="00D55EDB" w:rsidRDefault="00D55EDB" w:rsidP="00754D94">
      <w:r w:rsidRPr="00D55EDB">
        <w:t xml:space="preserve">satser som </w:t>
      </w:r>
      <w:r w:rsidR="00C05CD7">
        <w:t xml:space="preserve">vil </w:t>
      </w:r>
      <w:r w:rsidRPr="00D55EDB">
        <w:t xml:space="preserve">benyttes ved beregning av grunntilskudd til private barnehager. </w:t>
      </w:r>
    </w:p>
    <w:p w14:paraId="24CA1404" w14:textId="77777777" w:rsidR="00C05CD7" w:rsidRDefault="00C05CD7" w:rsidP="00754D94"/>
    <w:p w14:paraId="64C91F9C" w14:textId="2790138F" w:rsidR="00C44F74" w:rsidRDefault="00C05CD7" w:rsidP="00754D94">
      <w:r>
        <w:t>Høringen ligger åpent tilgjengelig på kommunens nettsider</w:t>
      </w:r>
      <w:r w:rsidR="00C0035B">
        <w:t>. Det er også</w:t>
      </w:r>
      <w:r w:rsidR="004326EF">
        <w:t xml:space="preserve"> mulig for andre enn de som er oppført </w:t>
      </w:r>
      <w:r w:rsidR="00C0035B">
        <w:t>som h</w:t>
      </w:r>
      <w:r w:rsidR="00D55EDB" w:rsidRPr="00D55EDB">
        <w:t>øringsinstanser</w:t>
      </w:r>
      <w:r w:rsidR="00C0035B">
        <w:t xml:space="preserve"> </w:t>
      </w:r>
      <w:r w:rsidR="00D55EDB" w:rsidRPr="00D55EDB">
        <w:t>å uttale seg.</w:t>
      </w:r>
      <w:r w:rsidR="00236313">
        <w:t xml:space="preserve"> Høringsfristen settes til </w:t>
      </w:r>
      <w:r w:rsidR="00B44149">
        <w:t>7. oktober</w:t>
      </w:r>
      <w:r w:rsidR="006F6659">
        <w:t xml:space="preserve"> 2026.</w:t>
      </w:r>
    </w:p>
    <w:p w14:paraId="71F3EEFB" w14:textId="4658CF36" w:rsidR="006F6659" w:rsidRDefault="006F6659" w:rsidP="00754D94"/>
    <w:p w14:paraId="25984F66" w14:textId="7B0DBEAD" w:rsidR="0066287D" w:rsidRDefault="0066287D" w:rsidP="00754D94">
      <w:r>
        <w:t xml:space="preserve">Høringen består av et </w:t>
      </w:r>
      <w:r w:rsidR="00673937">
        <w:t>høringsnotat, forslag til lokal forskrift</w:t>
      </w:r>
      <w:r w:rsidR="00A91EFC">
        <w:t xml:space="preserve">, samt beregningsgrunnlag </w:t>
      </w:r>
      <w:r w:rsidR="008A4CCD">
        <w:t>for tilskuddssatsene.</w:t>
      </w:r>
      <w:r w:rsidR="00520933">
        <w:t xml:space="preserve"> Høringssvar sendes til kommunens e-post</w:t>
      </w:r>
      <w:r w:rsidR="00AA1FFF">
        <w:t>: post@kragero.kommune.no</w:t>
      </w:r>
    </w:p>
    <w:p w14:paraId="1B85E4A7" w14:textId="36A1D131" w:rsidR="00C44F74" w:rsidRDefault="00C44F74" w:rsidP="00754D94"/>
    <w:p w14:paraId="5A749650" w14:textId="0280D09D" w:rsidR="00AA1FFF" w:rsidRDefault="00E80CE7" w:rsidP="00754D94">
      <w:r>
        <w:t xml:space="preserve">Ved spørsmål om høringen kan </w:t>
      </w:r>
      <w:proofErr w:type="gramStart"/>
      <w:r w:rsidR="004A4203">
        <w:t>undertegnede</w:t>
      </w:r>
      <w:proofErr w:type="gramEnd"/>
      <w:r w:rsidR="004A4203">
        <w:t xml:space="preserve"> kontaktes på mailadresse: </w:t>
      </w:r>
      <w:hyperlink r:id="rId7" w:history="1">
        <w:r w:rsidR="004A4203" w:rsidRPr="0003028C">
          <w:rPr>
            <w:rStyle w:val="Hyperkobling"/>
          </w:rPr>
          <w:t>rebecka.bald@kragero.kommune.no</w:t>
        </w:r>
      </w:hyperlink>
    </w:p>
    <w:p w14:paraId="2BD52781" w14:textId="77777777" w:rsidR="004A4203" w:rsidRPr="00673937" w:rsidRDefault="004A4203" w:rsidP="00754D94"/>
    <w:p w14:paraId="5513D4CA" w14:textId="77777777" w:rsidR="004F2BBE" w:rsidRPr="00E53A31" w:rsidRDefault="004F2BBE" w:rsidP="004F2BBE">
      <w:pPr>
        <w:keepNext/>
      </w:pPr>
      <w:r w:rsidRPr="00E53A31">
        <w:t>Med hilsen</w:t>
      </w:r>
    </w:p>
    <w:p w14:paraId="74D72A43" w14:textId="77777777" w:rsidR="004F2BBE" w:rsidRPr="00E53A31" w:rsidRDefault="004F2BBE" w:rsidP="004F2BBE">
      <w:pPr>
        <w:keepNext/>
      </w:pPr>
    </w:p>
    <w:p w14:paraId="7D7D4738" w14:textId="77777777" w:rsidR="004F2BBE" w:rsidRPr="00E53A31" w:rsidRDefault="004F2BBE" w:rsidP="004F2BBE">
      <w:pPr>
        <w:keepNext/>
      </w:pPr>
    </w:p>
    <w:p w14:paraId="4A222B5A" w14:textId="77777777" w:rsidR="004F2BBE" w:rsidRPr="0066287D" w:rsidRDefault="00000000" w:rsidP="004F2BBE">
      <w:pPr>
        <w:keepNext/>
        <w:rPr>
          <w:lang w:val="sv-SE"/>
        </w:rPr>
      </w:pPr>
      <w:sdt>
        <w:sdtPr>
          <w:rPr>
            <w:lang w:val="sv-SE"/>
          </w:rPr>
          <w:alias w:val="Sbr_Navn"/>
          <w:tag w:val="Sbr_Navn"/>
          <w:id w:val="-54388451"/>
          <w:placeholder>
            <w:docPart w:val="23CEF94E9979433CA294D5630657163C"/>
          </w:placeholder>
          <w:dataBinding w:xpath="/document/body/Sbr_Navn" w:storeItemID="{C5AE9D2F-4650-4207-8A88-7AF9F4463ABF}"/>
          <w:text/>
        </w:sdtPr>
        <w:sdtContent>
          <w:bookmarkStart w:id="13" w:name="Sbr_Navn"/>
          <w:r w:rsidR="004F2BBE" w:rsidRPr="0066287D">
            <w:rPr>
              <w:lang w:val="sv-SE"/>
            </w:rPr>
            <w:t>Rebecka Båld</w:t>
          </w:r>
        </w:sdtContent>
      </w:sdt>
      <w:bookmarkEnd w:id="13"/>
    </w:p>
    <w:p w14:paraId="1BE5E6DA" w14:textId="0EE228ED" w:rsidR="004F2BBE" w:rsidRDefault="00000000" w:rsidP="004F2BBE">
      <w:pPr>
        <w:keepNext/>
        <w:rPr/>
      </w:pPr>
      <w:sdt>
        <w:sdtPr>
          <w:alias w:val="Sbr_Tittel"/>
          <w:tag w:val="Sbr_Tittel"/>
          <w:id w:val="-1887177124"/>
          <w:placeholder>
            <w:docPart w:val="23CEF94E9979433CA294D5630657163C"/>
          </w:placeholder>
          <w:dataBinding w:xpath="/document/body/Sbr_Tittel" w:storeItemID="{C5AE9D2F-4650-4207-8A88-7AF9F4463ABF}"/>
          <w:text/>
          <w:rPr/>
        </w:sdtPr>
        <w:sdtContent>
          <w:bookmarkStart w:id="14" w:name="Sbr_Tittel"/>
          <w:r w:rsidR="004F2BBE">
            <w:rPr/>
            <w:t>Kommunalsjef</w:t>
          </w:r>
        </w:sdtContent>
      </w:sdt>
      <w:bookmarkEnd w:id="14"/>
    </w:p>
    <w:p w14:paraId="1548C7AB" w14:textId="469E867B" w:rsidR="00647C41" w:rsidRDefault="00000000" w:rsidP="004F2BBE">
      <w:pPr>
        <w:keepNext/>
        <w:rPr>
          <w:vanish/>
        </w:rPr>
      </w:pPr>
      <w:sdt>
        <w:sdtPr>
          <w:rPr>
            <w:vanish/>
          </w:rPr>
          <w:alias w:val="Sbr_Tlf"/>
          <w:tag w:val="Sbr_Tlf"/>
          <w:id w:val="373735797"/>
          <w:placeholder>
            <w:docPart w:val="97BF18EFBADD4B60B7F2669C53F5FB3C"/>
          </w:placeholder>
          <w:dataBinding w:xpath="/document/body/Sbr_Tlf" w:storeItemID="{C5AE9D2F-4650-4207-8A88-7AF9F4463ABF}"/>
          <w:text/>
        </w:sdtPr>
        <w:sdtContent>
          <w:bookmarkStart w:id="15" w:name="Sbr_Tlf"/>
          <w:r w:rsidR="00647C41">
            <w:rPr>
              <w:vanish/>
            </w:rPr>
            <w:t xml:space="preserve"> </w:t>
          </w:r>
        </w:sdtContent>
      </w:sdt>
      <w:bookmarkEnd w:id="15"/>
    </w:p>
    <w:p w14:paraId="035ED710" w14:textId="7671020A" w:rsidR="000A7D87" w:rsidRDefault="000A7D87" w:rsidP="00C1048C">
      <w:pPr>
        <w:keepNext/>
      </w:pPr>
    </w:p>
    <w:p w14:paraId="6868369C" w14:textId="14321A97" w:rsidR="00E23013" w:rsidRDefault="00E23013" w:rsidP="00C1048C">
      <w:pPr>
        <w:keepNext/>
        <w:rPr>
          <w:i/>
          <w:iCs/>
          <w:sz w:val="18"/>
          <w:szCs w:val="18"/>
        </w:rPr>
      </w:pPr>
      <w:r w:rsidRPr="00E23013">
        <w:rPr>
          <w:i/>
          <w:iCs/>
          <w:sz w:val="18"/>
          <w:szCs w:val="18"/>
        </w:rPr>
        <w:t>Dokumentet er elektronisk godkjent og har derfor ingen signatur</w:t>
      </w:r>
    </w:p>
    <w:p w14:paraId="6132C44E" w14:textId="73A1E00A" w:rsidR="00B831D9" w:rsidRDefault="00B831D9" w:rsidP="00B831D9"/>
    <w:tbl>
      <w:tblPr>
        <w:tblW w:w="0" w:type="auto"/>
        <w:tblCellMar>
          <w:left w:w="0" w:type="dxa"/>
          <w:right w:w="0" w:type="dxa"/>
        </w:tblCellMar>
        <w:tblLook w:val="0420" w:firstRow="1" w:lastRow="0" w:firstColumn="0" w:lastColumn="0" w:noHBand="0" w:noVBand="1"/>
        <w:tblDescription w:val="Tabell som lister ut kopimottakere av dette dokumentet"/>
      </w:tblPr>
      <w:tblGrid>
        <w:gridCol w:w="2689"/>
        <w:gridCol w:w="2551"/>
        <w:gridCol w:w="1418"/>
        <w:gridCol w:w="2544"/>
      </w:tblGrid>
      <w:tr w:rsidR="009B37F9" w14:paraId="323C2AFD" w14:textId="77777777" w:rsidTr="00771BA7">
        <w:trPr>
          <w:tblHeader/>
        </w:trPr>
        <w:tc>
          <w:tcPr>
            <w:tcW w:w="9202" w:type="dxa"/>
            <w:gridSpan w:val="4"/>
          </w:tcPr>
          <w:p w14:paraId="008966DF" w14:textId="2B2A6C0E" w:rsidR="009B37F9" w:rsidRDefault="009B37F9" w:rsidP="00B831D9">
            <w:pPr>
              <w:rPr/>
            </w:pPr>
            <w:r>
              <w:rPr/>
              <w:t>Kopi til</w:t>
            </w:r>
          </w:p>
        </w:tc>
      </w:tr>
      <w:tr w:rsidR="009B37F9" w14:paraId="531B02AB" w14:textId="77777777" w:rsidTr="00771BA7">
        <w:trPr/>
        <w:tc>
          <w:tcPr>
            <w:tcW w:w="2689" w:type="dxa"/>
          </w:tcPr>
          <w:p w14:paraId="494A0BAB" w14:textId="214C99A6" w:rsidR="009B37F9" w:rsidRDefault="00000000" w:rsidP="00B831D9">
            <w:pPr>
              <w:rPr/>
            </w:pPr>
            <w:sdt>
              <w:sdtPr>
                <w:alias w:val="TblKopitil__Sdk_Navn___1___1"/>
                <w:tag w:val="TblKopitil__Sdk_Navn___1___1"/>
                <w:id w:val="49406196"/>
                <w:placeholder>
                  <w:docPart w:val="DefaultPlaceholder_-1854013440"/>
                </w:placeholder>
                <w:dataBinding w:xpath="/document/body/TblKopitil/table/row[1]/cell[1]" w:storeItemID="{C5AE9D2F-4650-4207-8A88-7AF9F4463ABF}"/>
                <w:text/>
                <w:rPr/>
              </w:sdtPr>
              <w:sdtContent>
                <w:bookmarkStart w:id="49406196" w:name="TblKopitil__Sdk_Navn___1___1"/>
                <w:r w:rsidR="006C669E">
                  <w:rPr/>
                  <w:t>Statsforvalteren i Vestfold og Telemark</w:t>
                </w:r>
              </w:sdtContent>
            </w:sdt>
            <w:bookmarkEnd w:id="49406196"/>
          </w:p>
        </w:tc>
        <w:tc>
          <w:tcPr>
            <w:tcW w:w="2551" w:type="dxa"/>
          </w:tcPr>
          <w:p w14:paraId="38AE89B5" w14:textId="6745F519" w:rsidR="009B37F9" w:rsidRDefault="00000000" w:rsidP="00B831D9">
            <w:pPr>
              <w:rPr/>
            </w:pPr>
            <w:sdt>
              <w:sdtPr>
                <w:alias w:val="TblKopitil__Sdk_Adr___1___2"/>
                <w:tag w:val="TblKopitil__Sdk_Adr___1___2"/>
                <w:id w:val="94744229"/>
                <w:placeholder>
                  <w:docPart w:val="DefaultPlaceholder_-1854013440"/>
                </w:placeholder>
                <w:dataBinding w:xpath="/document/body/TblKopitil/table/row[1]/cell[2]" w:storeItemID="{C5AE9D2F-4650-4207-8A88-7AF9F4463ABF}"/>
                <w:text/>
                <w:rPr/>
              </w:sdtPr>
              <w:sdtContent>
                <w:bookmarkStart w:id="94744229" w:name="TblKopitil__Sdk_Adr___1___2"/>
                <w:r w:rsidR="003C5715">
                  <w:rPr/>
                  <w:t>Postboks 2076</w:t>
                </w:r>
              </w:sdtContent>
            </w:sdt>
            <w:bookmarkEnd w:id="94744229"/>
          </w:p>
        </w:tc>
        <w:tc>
          <w:tcPr>
            <w:tcW w:w="1418" w:type="dxa"/>
          </w:tcPr>
          <w:p w14:paraId="1AE5BA2D" w14:textId="71AC1554" w:rsidR="009B37F9" w:rsidRDefault="00000000" w:rsidP="00B831D9">
            <w:pPr>
              <w:rPr/>
            </w:pPr>
            <w:sdt>
              <w:sdtPr>
                <w:alias w:val="TblKopitil__Sdk_Postnr___1___3"/>
                <w:tag w:val="TblKopitil__Sdk_Postnr___1___3"/>
                <w:id w:val="189130260"/>
                <w:placeholder>
                  <w:docPart w:val="DefaultPlaceholder_-1854013440"/>
                </w:placeholder>
                <w:dataBinding w:xpath="/document/body/TblKopitil/table/row[1]/cell[3]" w:storeItemID="{C5AE9D2F-4650-4207-8A88-7AF9F4463ABF}"/>
                <w:text/>
                <w:rPr/>
              </w:sdtPr>
              <w:sdtContent>
                <w:bookmarkStart w:id="189130260" w:name="TblKopitil__Sdk_Postnr___1___3"/>
                <w:r w:rsidR="00863F3E">
                  <w:rPr/>
                  <w:t>3103</w:t>
                </w:r>
              </w:sdtContent>
            </w:sdt>
            <w:bookmarkEnd w:id="189130260"/>
          </w:p>
        </w:tc>
        <w:tc>
          <w:tcPr>
            <w:tcW w:w="2544" w:type="dxa"/>
          </w:tcPr>
          <w:p w14:paraId="7A240685" w14:textId="35AEBE05" w:rsidR="009B37F9" w:rsidRDefault="00000000" w:rsidP="00B831D9">
            <w:pPr>
              <w:rPr/>
            </w:pPr>
            <w:sdt>
              <w:sdtPr>
                <w:alias w:val="TblKopitil__Sdk_Poststed___1___4"/>
                <w:tag w:val="TblKopitil__Sdk_Poststed___1___4"/>
                <w:id w:val="117390147"/>
                <w:placeholder>
                  <w:docPart w:val="DefaultPlaceholder_-1854013440"/>
                </w:placeholder>
                <w:dataBinding w:xpath="/document/body/TblKopitil/table/row[1]/cell[4]" w:storeItemID="{C5AE9D2F-4650-4207-8A88-7AF9F4463ABF}"/>
                <w:text/>
                <w:rPr/>
              </w:sdtPr>
              <w:sdtContent>
                <w:bookmarkStart w:id="117390147" w:name="TblKopitil__Sdk_Poststed___1___4"/>
                <w:r w:rsidR="008D512D">
                  <w:rPr/>
                  <w:t>TØNSBERG</w:t>
                </w:r>
              </w:sdtContent>
            </w:sdt>
            <w:bookmarkEnd w:id="117390147"/>
          </w:p>
        </w:tc>
      </w:tr>
    </w:tbl>
    <w:p w14:paraId="241CDB91" w14:textId="02200DF1" w:rsidR="00B831D9" w:rsidRDefault="00B831D9" w:rsidP="00B831D9"/>
    <w:tbl>
      <w:tblPr>
        <w:tblW w:w="0" w:type="auto"/>
        <w:tblCellMar>
          <w:left w:w="0" w:type="dxa"/>
          <w:right w:w="0" w:type="dxa"/>
        </w:tblCellMar>
        <w:tblLook w:val="0420" w:firstRow="1" w:lastRow="0" w:firstColumn="0" w:lastColumn="0" w:noHBand="0" w:noVBand="1"/>
        <w:tblDescription w:val="Tabell som lister ut vedlegg til dokumentet"/>
      </w:tblPr>
      <w:tblGrid>
        <w:gridCol w:w="9202"/>
      </w:tblGrid>
      <w:tr w:rsidR="00FF6CAF" w14:paraId="45FDA65F" w14:textId="77777777" w:rsidTr="00771BA7">
        <w:trPr>
          <w:tblHeader/>
        </w:trPr>
        <w:tc>
          <w:tcPr>
            <w:tcW w:w="9202" w:type="dxa"/>
          </w:tcPr>
          <w:p w14:paraId="2EA9DFDB" w14:textId="4794E251" w:rsidR="00FF6CAF" w:rsidRDefault="00FF6CAF" w:rsidP="00B831D9">
            <w:pPr>
              <w:rPr/>
            </w:pPr>
            <w:r>
              <w:rPr/>
              <w:t>Vedlegg</w:t>
            </w:r>
          </w:p>
        </w:tc>
      </w:tr>
      <w:tr w:rsidR="00FF6CAF" w14:paraId="0AA7155F" w14:textId="77777777" w:rsidTr="00771BA7">
        <w:trPr/>
        <w:tc>
          <w:tcPr>
            <w:tcW w:w="9202" w:type="dxa"/>
          </w:tcPr>
          <w:p w14:paraId="2EE46297" w14:textId="5E2EC2BC" w:rsidR="00FF6CAF" w:rsidRDefault="00000000" w:rsidP="00B831D9">
            <w:pPr>
              <w:rPr/>
            </w:pPr>
            <w:sdt>
              <w:sdtPr>
                <w:rPr/>
                <w:alias w:val="TblVedlegg__ndb_Tittel___1___1"/>
                <w:tag w:val="TblVedlegg__ndb_Tittel___1___1"/>
                <w:id w:val="96239815"/>
                <w:placeholder>
                  <w:docPart w:val="DefaultPlaceholder_-1854013440"/>
                </w:placeholder>
                <w:dataBinding w:xpath="/document/body/TblVedlegg/table/row[1]/cell[1]" w:storeItemID="{C5AE9D2F-4650-4207-8A88-7AF9F4463ABF}"/>
                <w:text/>
              </w:sdtPr>
              <w:sdtContent>
                <w:bookmarkStart w:id="96239815" w:name="TblVedlegg__ndb_Tittel___1___1"/>
                <w:r w:rsidR="009E2384">
                  <w:rPr/>
                  <w:t xml:space="preserve">Høringsnotat</w:t>
                </w:r>
              </w:sdtContent>
            </w:sdt>
            <w:bookmarkEnd w:id="96239815"/>
          </w:p>
        </w:tc>
      </w:tr>
      <w:tr w:rsidR="00FF6CAF" w14:paraId="0AA7155F" w14:textId="77777777" w:rsidTr="00771BA7">
        <w:trPr/>
        <w:tc>
          <w:tcPr>
            <w:tcW w:w="9202" w:type="dxa"/>
          </w:tcPr>
          <w:p w14:paraId="2EE46297" w14:textId="5E2EC2BC" w:rsidR="00FF6CAF" w:rsidRDefault="00000000" w:rsidP="00B831D9">
            <w:pPr>
              <w:rPr/>
            </w:pPr>
            <w:sdt>
              <w:sdtPr>
                <w:rPr/>
                <w:alias w:val="TblVedlegg__ndb_Tittel___2___1"/>
                <w:tag w:val="TblVedlegg__ndb_Tittel___2___1"/>
                <w:id w:val="34826125"/>
                <w:placeholder>
                  <w:docPart w:val="DefaultPlaceholder_-1854013440"/>
                </w:placeholder>
                <w:dataBinding w:xpath="/document/body/TblVedlegg/table/row[2]/cell[1]" w:storeItemID="{C5AE9D2F-4650-4207-8A88-7AF9F4463ABF}"/>
                <w:text/>
              </w:sdtPr>
              <w:sdtContent>
                <w:bookmarkStart w:id="34826125" w:name="TblVedlegg__ndb_Tittel___2___1"/>
                <w:r w:rsidR="009E2384">
                  <w:rPr/>
                  <w:t xml:space="preserve">Forskrift om satser for beregning av grunntilskudd til private barnehager</w:t>
                </w:r>
              </w:sdtContent>
            </w:sdt>
            <w:bookmarkEnd w:id="34826125"/>
          </w:p>
        </w:tc>
      </w:tr>
      <w:tr w:rsidR="00FF6CAF" w14:paraId="0AA7155F" w14:textId="77777777" w:rsidTr="00771BA7">
        <w:trPr/>
        <w:tc>
          <w:tcPr>
            <w:tcW w:w="9202" w:type="dxa"/>
          </w:tcPr>
          <w:p w14:paraId="2EE46297" w14:textId="5E2EC2BC" w:rsidR="00FF6CAF" w:rsidRDefault="00000000" w:rsidP="00B831D9">
            <w:pPr>
              <w:rPr/>
            </w:pPr>
            <w:sdt>
              <w:sdtPr>
                <w:rPr/>
                <w:alias w:val="TblVedlegg__ndb_Tittel___3___1"/>
                <w:tag w:val="TblVedlegg__ndb_Tittel___3___1"/>
                <w:id w:val="115954882"/>
                <w:placeholder>
                  <w:docPart w:val="DefaultPlaceholder_-1854013440"/>
                </w:placeholder>
                <w:dataBinding w:xpath="/document/body/TblVedlegg/table/row[3]/cell[1]" w:storeItemID="{C5AE9D2F-4650-4207-8A88-7AF9F4463ABF}"/>
                <w:text/>
              </w:sdtPr>
              <w:sdtContent>
                <w:bookmarkStart w:id="115954882" w:name="TblVedlegg__ndb_Tittel___3___1"/>
                <w:bookmarkStart w:id="24876656" w:name="TblVedlegg__ndb_Tittel___2___1"/>
                <w:r w:rsidR="009E2384">
                  <w:rPr/>
                  <w:t xml:space="preserve">Beregningsgrunnlag 2027</w:t>
                </w:r>
              </w:sdtContent>
            </w:sdt>
            <w:bookmarkEnd w:id="115954882"/>
            <w:bookmarkEnd w:id="24876656"/>
          </w:p>
        </w:tc>
      </w:tr>
    </w:tbl>
    <w:p w14:paraId="5D483257" w14:textId="35C02D97" w:rsidR="008D512D" w:rsidRDefault="008D512D" w:rsidP="00B831D9"/>
    <w:tbl>
      <w:tblPr>
        <w:tblW w:w="0" w:type="auto"/>
        <w:tblCellMar>
          <w:left w:w="0" w:type="dxa"/>
          <w:right w:w="0" w:type="dxa"/>
        </w:tblCellMar>
        <w:tblLook w:val="0420" w:firstRow="1" w:lastRow="0" w:firstColumn="0" w:lastColumn="0" w:noHBand="0" w:noVBand="1"/>
        <w:tblDescription w:val="Tabell som lister ut mottaker av dette dokumentet"/>
      </w:tblPr>
      <w:tblGrid>
        <w:gridCol w:w="2689"/>
        <w:gridCol w:w="2551"/>
        <w:gridCol w:w="1418"/>
        <w:gridCol w:w="2544"/>
      </w:tblGrid>
      <w:tr w:rsidR="008D512D" w14:paraId="315BE2D8" w14:textId="77777777" w:rsidTr="00771BA7">
        <w:trPr>
          <w:tblHeader/>
        </w:trPr>
        <w:tc>
          <w:tcPr>
            <w:tcW w:w="9202" w:type="dxa"/>
            <w:gridSpan w:val="4"/>
          </w:tcPr>
          <w:p w14:paraId="66890399" w14:textId="0BEFCFAE" w:rsidR="008D512D" w:rsidRDefault="008D512D" w:rsidP="00093069">
            <w:pPr>
              <w:rPr/>
            </w:pPr>
            <w:r>
              <w:rPr/>
              <w:t>Mottakere</w:t>
            </w:r>
          </w:p>
        </w:tc>
      </w:tr>
      <w:tr w:rsidR="008D512D" w14:paraId="4FB99A78" w14:textId="77777777" w:rsidTr="00771BA7">
        <w:trPr/>
        <w:tc>
          <w:tcPr>
            <w:tcW w:w="2689" w:type="dxa"/>
          </w:tcPr>
          <w:p w14:paraId="2D1A3F47" w14:textId="4AAD1842" w:rsidR="008D512D" w:rsidRDefault="00000000" w:rsidP="00093069">
            <w:pPr>
              <w:rPr/>
            </w:pPr>
            <w:sdt>
              <w:sdtPr>
                <w:alias w:val="Sdm_TblAvsmot__Sdm_Amnavn___1___1"/>
                <w:tag w:val="Sdm_TblAvsmot__Sdm_Amnavn___1___1"/>
                <w:id w:val="92712761"/>
                <w:placeholder>
                  <w:docPart w:val="C98E1ECCF77A434B8F4176E1BC31510F"/>
                </w:placeholder>
                <w:dataBinding w:xpath="/document/body/Sdm_TblAvsmot/table/row[1]/cell[1]" w:storeItemID="{C5AE9D2F-4650-4207-8A88-7AF9F4463ABF}"/>
                <w:text/>
                <w:rPr/>
              </w:sdtPr>
              <w:sdtContent>
                <w:bookmarkStart w:id="92712761" w:name="Sdm_TblAvsmot__Sdm_Amnavn___1___1"/>
                <w:proofErr w:type="spellStart"/>
                <w:r w:rsidR="008D512D">
                  <w:rPr/>
                  <w:t>Pbl (private Barnehagers Landsforbund)</w:t>
                </w:r>
                <w:proofErr w:type="spellEnd"/>
              </w:sdtContent>
            </w:sdt>
            <w:bookmarkEnd w:id="92712761"/>
          </w:p>
        </w:tc>
        <w:tc>
          <w:tcPr>
            <w:tcW w:w="2551" w:type="dxa"/>
          </w:tcPr>
          <w:p w14:paraId="62FA5338" w14:textId="29390C49" w:rsidR="008D512D" w:rsidRDefault="00000000" w:rsidP="00093069">
            <w:pPr>
              <w:rPr/>
            </w:pPr>
            <w:sdt>
              <w:sdtPr>
                <w:alias w:val="Sdm_TblAvsmot__Sdm_Amadr___1___2"/>
                <w:tag w:val="Sdm_TblAvsmot__Sdm_Amadr___1___2"/>
                <w:id w:val="90973066"/>
                <w:placeholder>
                  <w:docPart w:val="C98E1ECCF77A434B8F4176E1BC31510F"/>
                </w:placeholder>
                <w:dataBinding w:xpath="/document/body/Sdm_TblAvsmot/table/row[1]/cell[2]" w:storeItemID="{C5AE9D2F-4650-4207-8A88-7AF9F4463ABF}"/>
                <w:text/>
                <w:rPr/>
              </w:sdtPr>
              <w:sdtContent>
                <w:bookmarkStart w:id="90973066" w:name="Sdm_TblAvsmot__Sdm_Amadr___1___2"/>
                <w:proofErr w:type="spellStart"/>
                <w:r w:rsidR="008D512D">
                  <w:rPr/>
                  <w:t>Prinsens gate 91</w:t>
                </w:r>
                <w:proofErr w:type="spellEnd"/>
              </w:sdtContent>
            </w:sdt>
            <w:bookmarkEnd w:id="90973066"/>
          </w:p>
        </w:tc>
        <w:tc>
          <w:tcPr>
            <w:tcW w:w="1418" w:type="dxa"/>
          </w:tcPr>
          <w:p w14:paraId="38576FAC" w14:textId="6936768B" w:rsidR="008D512D" w:rsidRDefault="00000000" w:rsidP="00093069">
            <w:pPr>
              <w:rPr/>
            </w:pPr>
            <w:sdt>
              <w:sdtPr>
                <w:alias w:val="Sdm_TblAvsmot__Sdm_AMpostnr___1___3"/>
                <w:tag w:val="Sdm_TblAvsmot__Sdm_AMpostnr___1___3"/>
                <w:id w:val="152605092"/>
                <w:placeholder>
                  <w:docPart w:val="C98E1ECCF77A434B8F4176E1BC31510F"/>
                </w:placeholder>
                <w:dataBinding w:xpath="/document/body/Sdm_TblAvsmot/table/row[1]/cell[3]" w:storeItemID="{C5AE9D2F-4650-4207-8A88-7AF9F4463ABF}"/>
                <w:text/>
                <w:rPr/>
              </w:sdtPr>
              <w:sdtContent>
                <w:bookmarkStart w:id="152605092" w:name="Sdm_TblAvsmot__Sdm_AMpostnr___1___3"/>
                <w:r w:rsidR="008D512D">
                  <w:rPr/>
                  <w:t>8003</w:t>
                </w:r>
              </w:sdtContent>
            </w:sdt>
            <w:bookmarkEnd w:id="152605092"/>
          </w:p>
        </w:tc>
        <w:tc>
          <w:tcPr>
            <w:tcW w:w="2544" w:type="dxa"/>
          </w:tcPr>
          <w:p w14:paraId="0D63FBA5" w14:textId="51F6464F" w:rsidR="008D512D" w:rsidRDefault="00000000" w:rsidP="00093069">
            <w:pPr>
              <w:rPr/>
            </w:pPr>
            <w:sdt>
              <w:sdtPr>
                <w:alias w:val="Sdm_TblAvsmot__Sdm_AMPoststed___1___4"/>
                <w:tag w:val="Sdm_TblAvsmot__Sdm_AMPoststed___1___4"/>
                <w:id w:val="127867173"/>
                <w:placeholder>
                  <w:docPart w:val="C98E1ECCF77A434B8F4176E1BC31510F"/>
                </w:placeholder>
                <w:dataBinding w:xpath="/document/body/Sdm_TblAvsmot/table/row[1]/cell[4]" w:storeItemID="{C5AE9D2F-4650-4207-8A88-7AF9F4463ABF}"/>
                <w:text/>
                <w:rPr/>
              </w:sdtPr>
              <w:sdtContent>
                <w:bookmarkStart w:id="127867173" w:name="Sdm_TblAvsmot__Sdm_AMPoststed___1___4"/>
                <w:r w:rsidR="008D512D">
                  <w:rPr/>
                  <w:t>Bodø</w:t>
                </w:r>
              </w:sdtContent>
            </w:sdt>
            <w:bookmarkEnd w:id="127867173"/>
          </w:p>
        </w:tc>
      </w:tr>
      <w:tr w:rsidR="008D512D" w14:paraId="3182145E" w14:textId="77777777" w:rsidTr="00771BA7">
        <w:trPr/>
        <w:tc>
          <w:tcPr>
            <w:tcW w:w="2689" w:type="dxa"/>
          </w:tcPr>
          <w:p w14:paraId="78DE0D01" w14:textId="77777777" w:rsidR="008D512D" w:rsidRDefault="00000000" w:rsidP="00093069">
            <w:pPr>
              <w:rPr/>
            </w:pPr>
            <w:sdt>
              <w:sdtPr>
                <w:alias w:val="Sdm_TblAvsmot__Sdm_Amnavn___2___1"/>
                <w:tag w:val="Sdm_TblAvsmot__Sdm_Amnavn___2___1"/>
                <w:id w:val="74188552"/>
                <w:placeholder>
                  <w:docPart w:val="C98E1ECCF77A434B8F4176E1BC31510F"/>
                </w:placeholder>
                <w:dataBinding w:xpath="/document/body/Sdm_TblAvsmot/table/row[2]/cell[1]" w:storeItemID="{C5AE9D2F-4650-4207-8A88-7AF9F4463ABF}"/>
                <w:text/>
                <w:rPr/>
              </w:sdtPr>
              <w:sdtContent>
                <w:bookmarkStart w:id="74188552" w:name="Sdm_TblAvsmot__Sdm_Amnavn___2___1"/>
                <w:proofErr w:type="spellStart"/>
                <w:r w:rsidR="008D512D">
                  <w:rPr/>
                  <w:t>Stiftelsen Solsikke Barnehage</w:t>
                </w:r>
                <w:proofErr w:type="spellEnd"/>
              </w:sdtContent>
            </w:sdt>
            <w:bookmarkEnd w:id="74188552"/>
          </w:p>
        </w:tc>
        <w:tc>
          <w:tcPr>
            <w:tcW w:w="2551" w:type="dxa"/>
          </w:tcPr>
          <w:p w14:paraId="79A5E52F" w14:textId="77777777" w:rsidR="008D512D" w:rsidRDefault="00000000" w:rsidP="00093069">
            <w:pPr>
              <w:rPr/>
            </w:pPr>
            <w:sdt>
              <w:sdtPr>
                <w:alias w:val="Sdm_TblAvsmot__Sdm_Amadr___2___2"/>
                <w:tag w:val="Sdm_TblAvsmot__Sdm_Amadr___2___2"/>
                <w:id w:val="76636246"/>
                <w:placeholder>
                  <w:docPart w:val="C98E1ECCF77A434B8F4176E1BC31510F"/>
                </w:placeholder>
                <w:dataBinding w:xpath="/document/body/Sdm_TblAvsmot/table/row[2]/cell[2]" w:storeItemID="{C5AE9D2F-4650-4207-8A88-7AF9F4463ABF}"/>
                <w:text/>
                <w:rPr/>
              </w:sdtPr>
              <w:sdtContent>
                <w:bookmarkStart w:id="76636246" w:name="Sdm_TblAvsmot__Sdm_Amadr___2___2"/>
                <w:r w:rsidR="008D512D">
                  <w:rPr/>
                  <w:t>Podeveien 12</w:t>
                </w:r>
              </w:sdtContent>
            </w:sdt>
            <w:bookmarkEnd w:id="76636246"/>
          </w:p>
        </w:tc>
        <w:tc>
          <w:tcPr>
            <w:tcW w:w="1418" w:type="dxa"/>
          </w:tcPr>
          <w:p w14:paraId="6C5625CC" w14:textId="77777777" w:rsidR="008D512D" w:rsidRDefault="00000000" w:rsidP="00093069">
            <w:pPr>
              <w:rPr/>
            </w:pPr>
            <w:sdt>
              <w:sdtPr>
                <w:alias w:val="Sdm_TblAvsmot__Sdm_AMpostnr___2___3"/>
                <w:tag w:val="Sdm_TblAvsmot__Sdm_AMpostnr___2___3"/>
                <w:id w:val="211872252"/>
                <w:placeholder>
                  <w:docPart w:val="C98E1ECCF77A434B8F4176E1BC31510F"/>
                </w:placeholder>
                <w:dataBinding w:xpath="/document/body/Sdm_TblAvsmot/table/row[2]/cell[3]" w:storeItemID="{C5AE9D2F-4650-4207-8A88-7AF9F4463ABF}"/>
                <w:text/>
                <w:rPr/>
              </w:sdtPr>
              <w:sdtContent>
                <w:bookmarkStart w:id="211872252" w:name="Sdm_TblAvsmot__Sdm_AMpostnr___2___3"/>
                <w:r w:rsidR="008D512D">
                  <w:rPr/>
                  <w:t>3770</w:t>
                </w:r>
              </w:sdtContent>
            </w:sdt>
            <w:bookmarkEnd w:id="211872252"/>
          </w:p>
        </w:tc>
        <w:tc>
          <w:tcPr>
            <w:tcW w:w="2544" w:type="dxa"/>
          </w:tcPr>
          <w:p w14:paraId="3FF4E856" w14:textId="77777777" w:rsidR="008D512D" w:rsidRDefault="00000000" w:rsidP="00093069">
            <w:pPr>
              <w:rPr/>
            </w:pPr>
            <w:sdt>
              <w:sdtPr>
                <w:alias w:val="Sdm_TblAvsmot__Sdm_AMPoststed___2___4"/>
                <w:tag w:val="Sdm_TblAvsmot__Sdm_AMPoststed___2___4"/>
                <w:id w:val="173505680"/>
                <w:placeholder>
                  <w:docPart w:val="C98E1ECCF77A434B8F4176E1BC31510F"/>
                </w:placeholder>
                <w:dataBinding w:xpath="/document/body/Sdm_TblAvsmot/table/row[2]/cell[4]" w:storeItemID="{C5AE9D2F-4650-4207-8A88-7AF9F4463ABF}"/>
                <w:text/>
                <w:rPr/>
              </w:sdtPr>
              <w:sdtContent>
                <w:bookmarkStart w:id="173505680" w:name="Sdm_TblAvsmot__Sdm_AMPoststed___2___4"/>
                <w:r w:rsidR="008D512D">
                  <w:rPr/>
                  <w:t>Kragerø</w:t>
                </w:r>
              </w:sdtContent>
            </w:sdt>
            <w:bookmarkEnd w:id="173505680"/>
          </w:p>
        </w:tc>
      </w:tr>
    </w:tbl>
    <w:p w14:paraId="1EF40349" w14:textId="7AF47D6C" w:rsidR="00A4086D" w:rsidRDefault="00A4086D" w:rsidP="00A4086D"/>
    <w:p w14:paraId="107C8868" w14:textId="1489AE1D" w:rsidR="003A3D89" w:rsidRPr="003A3D89" w:rsidRDefault="003A3D89" w:rsidP="003A3D89"/>
    <w:p w14:paraId="00E94816" w14:textId="107F144A" w:rsidR="003A3D89" w:rsidRPr="003A3D89" w:rsidRDefault="003A3D89" w:rsidP="003A3D89"/>
    <w:p w14:paraId="763A195F" w14:textId="2DEC4996" w:rsidR="003A3D89" w:rsidRPr="003A3D89" w:rsidRDefault="003A3D89" w:rsidP="003A3D89"/>
    <w:p w14:paraId="5CCFC94C" w14:textId="2A6A3F3A" w:rsidR="003A3D89" w:rsidRPr="003A3D89" w:rsidRDefault="003A3D89" w:rsidP="003A3D89"/>
    <w:p w14:paraId="4921E721" w14:textId="5E84B07E" w:rsidR="003A3D89" w:rsidRPr="003A3D89" w:rsidRDefault="003A3D89" w:rsidP="003A3D89">
      <w:pPr>
        <w:tabs>
          <w:tab w:val="left" w:pos="4011"/>
        </w:tabs>
      </w:pPr>
    </w:p>
    <w:sectPr w:rsidR="003A3D89" w:rsidRPr="003A3D89" w:rsidSect="001702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566" w:bottom="1418" w:left="1418" w:header="425" w:footer="0" w:gutter="0"/>
      <w:cols w:space="708"/>
      <w:titlePg/>
      <w:docGrid w:linePitch="360"/>
    </w:sectPr>
  </w:body>
</w:document>
</file>

<file path=word/comments.xml><?xml version="1.0" encoding="utf-8"?>
<w:comments xmlns:w="http://schemas.openxmlformats.org/wordprocessingml/2006/main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955D0" w14:textId="77777777" w:rsidR="0056194F" w:rsidRDefault="0056194F" w:rsidP="000C009D">
      <w:r>
        <w:separator/>
      </w:r>
    </w:p>
  </w:endnote>
  <w:endnote w:type="continuationSeparator" w:id="0">
    <w:p w14:paraId="262B7F50" w14:textId="77777777" w:rsidR="0056194F" w:rsidRDefault="0056194F" w:rsidP="000C0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CA4E8" w14:textId="77777777" w:rsidR="00F46874" w:rsidRDefault="00F46874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822228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B494EEC" w14:textId="5F06A851" w:rsidR="00A4086D" w:rsidRDefault="00A4086D">
            <w:pPr>
              <w:jc w:val="right"/>
            </w:pPr>
            <w:r>
              <w:t xml:space="preserve">Side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av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CF1F20E" w14:textId="77777777" w:rsidR="00A4086D" w:rsidRDefault="00A4086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5" w:type="dxa"/>
      <w:tblInd w:w="-142" w:type="dxa"/>
      <w:tblLook w:val="0620" w:firstRow="1" w:lastRow="0" w:firstColumn="0" w:lastColumn="0" w:noHBand="1" w:noVBand="1"/>
    </w:tblPr>
    <w:tblGrid>
      <w:gridCol w:w="1954"/>
      <w:gridCol w:w="2157"/>
      <w:gridCol w:w="3544"/>
      <w:gridCol w:w="2410"/>
    </w:tblGrid>
    <w:tr w:rsidR="005E053B" w:rsidRPr="003A3478" w14:paraId="2E9A31D6" w14:textId="77777777" w:rsidTr="002A3E3B">
      <w:trPr>
        <w:trHeight w:val="977"/>
      </w:trPr>
      <w:tc>
        <w:tcPr>
          <w:tcW w:w="1954" w:type="dxa"/>
        </w:tcPr>
        <w:p w14:paraId="67C534DA" w14:textId="77777777" w:rsidR="005E053B" w:rsidRPr="003A3478" w:rsidRDefault="005E053B" w:rsidP="002512C1">
          <w:pPr>
            <w:pStyle w:val="Bunntekst"/>
            <w:rPr>
              <w:b/>
              <w:bCs/>
              <w:sz w:val="20"/>
            </w:rPr>
          </w:pPr>
          <w:r w:rsidRPr="003A3478">
            <w:rPr>
              <w:b/>
              <w:bCs/>
              <w:sz w:val="20"/>
            </w:rPr>
            <w:t>Postadresse</w:t>
          </w:r>
        </w:p>
        <w:p w14:paraId="13898FB3" w14:textId="0C64C722" w:rsidR="005E053B" w:rsidRPr="003A3478" w:rsidRDefault="005E053B" w:rsidP="002512C1">
          <w:pPr>
            <w:pStyle w:val="Bunntekst"/>
            <w:rPr>
              <w:sz w:val="20"/>
            </w:rPr>
          </w:pPr>
          <w:r w:rsidRPr="003A3478">
            <w:rPr>
              <w:sz w:val="20"/>
            </w:rPr>
            <w:t>Kragerø kommune</w:t>
          </w:r>
        </w:p>
        <w:p w14:paraId="1A88D578" w14:textId="77777777" w:rsidR="005E053B" w:rsidRPr="003A3478" w:rsidRDefault="005E053B" w:rsidP="002512C1">
          <w:pPr>
            <w:pStyle w:val="Bunntekst"/>
            <w:rPr>
              <w:sz w:val="20"/>
            </w:rPr>
          </w:pPr>
          <w:r w:rsidRPr="003A3478">
            <w:rPr>
              <w:sz w:val="20"/>
            </w:rPr>
            <w:t>Pb. 128</w:t>
          </w:r>
        </w:p>
        <w:p w14:paraId="1F5A8D36" w14:textId="5D888CD5" w:rsidR="005E053B" w:rsidRPr="003A3478" w:rsidRDefault="005E053B" w:rsidP="002512C1">
          <w:pPr>
            <w:pStyle w:val="Bunntekst"/>
            <w:rPr>
              <w:sz w:val="20"/>
            </w:rPr>
          </w:pPr>
          <w:r w:rsidRPr="003A3478">
            <w:rPr>
              <w:sz w:val="20"/>
            </w:rPr>
            <w:t>3791 KRAGERØ</w:t>
          </w:r>
        </w:p>
      </w:tc>
      <w:tc>
        <w:tcPr>
          <w:tcW w:w="2157" w:type="dxa"/>
        </w:tcPr>
        <w:p w14:paraId="6FE81985" w14:textId="77777777" w:rsidR="005E053B" w:rsidRPr="003A3478" w:rsidRDefault="005E053B" w:rsidP="002512C1">
          <w:pPr>
            <w:pStyle w:val="Bunntekst"/>
            <w:rPr>
              <w:b/>
              <w:bCs/>
              <w:sz w:val="20"/>
            </w:rPr>
          </w:pPr>
          <w:r w:rsidRPr="003A3478">
            <w:rPr>
              <w:b/>
              <w:bCs/>
              <w:sz w:val="20"/>
            </w:rPr>
            <w:t>Besøksadresse</w:t>
          </w:r>
        </w:p>
        <w:p w14:paraId="3627F968" w14:textId="6F76F224" w:rsidR="005E053B" w:rsidRPr="003A3478" w:rsidRDefault="005E053B" w:rsidP="002512C1">
          <w:pPr>
            <w:pStyle w:val="Bunntekst"/>
            <w:rPr>
              <w:sz w:val="20"/>
            </w:rPr>
          </w:pPr>
          <w:r w:rsidRPr="003A3478">
            <w:rPr>
              <w:sz w:val="20"/>
            </w:rPr>
            <w:t>Rådhusgata</w:t>
          </w:r>
          <w:r w:rsidR="00FF645B">
            <w:rPr>
              <w:sz w:val="20"/>
            </w:rPr>
            <w:t xml:space="preserve"> 5</w:t>
          </w:r>
        </w:p>
        <w:p w14:paraId="3697C873" w14:textId="64AF02F8" w:rsidR="005E053B" w:rsidRPr="003A3478" w:rsidRDefault="005E053B" w:rsidP="002512C1">
          <w:pPr>
            <w:pStyle w:val="Bunntekst"/>
            <w:rPr>
              <w:sz w:val="20"/>
            </w:rPr>
          </w:pPr>
          <w:r w:rsidRPr="003A3478">
            <w:rPr>
              <w:sz w:val="20"/>
            </w:rPr>
            <w:t>3770 KRAGERØ</w:t>
          </w:r>
        </w:p>
      </w:tc>
      <w:tc>
        <w:tcPr>
          <w:tcW w:w="3544" w:type="dxa"/>
        </w:tcPr>
        <w:p w14:paraId="176201F6" w14:textId="77777777" w:rsidR="005E053B" w:rsidRPr="003A3478" w:rsidRDefault="005E053B" w:rsidP="002512C1">
          <w:pPr>
            <w:pStyle w:val="Bunntekst"/>
            <w:rPr>
              <w:sz w:val="20"/>
            </w:rPr>
          </w:pPr>
        </w:p>
        <w:p w14:paraId="28BDDE24" w14:textId="77777777" w:rsidR="005E053B" w:rsidRPr="003A3478" w:rsidRDefault="005E053B" w:rsidP="002512C1">
          <w:pPr>
            <w:pStyle w:val="Bunntekst"/>
            <w:rPr>
              <w:sz w:val="20"/>
            </w:rPr>
          </w:pPr>
          <w:r w:rsidRPr="003A3478">
            <w:rPr>
              <w:sz w:val="20"/>
            </w:rPr>
            <w:t>Telefon</w:t>
          </w:r>
          <w:r w:rsidR="00D42756" w:rsidRPr="003A3478">
            <w:rPr>
              <w:sz w:val="20"/>
            </w:rPr>
            <w:t>: +47 35986200</w:t>
          </w:r>
        </w:p>
        <w:p w14:paraId="1314AF9C" w14:textId="033AD81D" w:rsidR="00D42756" w:rsidRPr="003A3478" w:rsidRDefault="00A54426" w:rsidP="002512C1">
          <w:pPr>
            <w:pStyle w:val="Bunntekst"/>
            <w:rPr>
              <w:rStyle w:val="Hyperkobling"/>
              <w:sz w:val="20"/>
            </w:rPr>
          </w:pPr>
          <w:r w:rsidRPr="003A3478">
            <w:rPr>
              <w:sz w:val="20"/>
            </w:rPr>
            <w:fldChar w:fldCharType="begin"/>
          </w:r>
          <w:r w:rsidRPr="003A3478">
            <w:rPr>
              <w:sz w:val="20"/>
            </w:rPr>
            <w:instrText xml:space="preserve"> HYPERLINK "http://www.kragero.kommune.no/" </w:instrText>
          </w:r>
          <w:r w:rsidRPr="003A3478">
            <w:rPr>
              <w:sz w:val="20"/>
            </w:rPr>
          </w:r>
          <w:r w:rsidRPr="003A3478">
            <w:rPr>
              <w:sz w:val="20"/>
            </w:rPr>
            <w:fldChar w:fldCharType="separate"/>
          </w:r>
          <w:r w:rsidRPr="003A3478">
            <w:rPr>
              <w:rStyle w:val="Hyperkobling"/>
              <w:sz w:val="20"/>
            </w:rPr>
            <w:t>www.kragero.kommune.no</w:t>
          </w:r>
        </w:p>
        <w:p w14:paraId="0D15E9D4" w14:textId="73433303" w:rsidR="00A54426" w:rsidRPr="003A3478" w:rsidRDefault="00A54426" w:rsidP="002512C1">
          <w:pPr>
            <w:pStyle w:val="Bunntekst"/>
            <w:rPr>
              <w:sz w:val="20"/>
            </w:rPr>
          </w:pPr>
          <w:r w:rsidRPr="003A3478">
            <w:rPr>
              <w:sz w:val="20"/>
            </w:rPr>
            <w:fldChar w:fldCharType="end"/>
          </w:r>
          <w:r w:rsidRPr="003A3478">
            <w:rPr>
              <w:sz w:val="20"/>
            </w:rPr>
            <w:t xml:space="preserve">Epost: </w:t>
          </w:r>
          <w:hyperlink r:id="rId1" w:history="1">
            <w:r w:rsidRPr="003A3478">
              <w:rPr>
                <w:rStyle w:val="Hyperkobling"/>
                <w:sz w:val="20"/>
              </w:rPr>
              <w:t>post@kragero.kommune.no</w:t>
            </w:r>
          </w:hyperlink>
        </w:p>
      </w:tc>
      <w:tc>
        <w:tcPr>
          <w:tcW w:w="2410" w:type="dxa"/>
        </w:tcPr>
        <w:p w14:paraId="06290162" w14:textId="77777777" w:rsidR="005E053B" w:rsidRPr="003A3478" w:rsidRDefault="005E053B" w:rsidP="002512C1">
          <w:pPr>
            <w:pStyle w:val="Bunntekst"/>
            <w:rPr>
              <w:sz w:val="20"/>
            </w:rPr>
          </w:pPr>
        </w:p>
        <w:p w14:paraId="05DDE78D" w14:textId="4537F2FF" w:rsidR="00A54426" w:rsidRPr="003A3478" w:rsidRDefault="00F44817" w:rsidP="002512C1">
          <w:pPr>
            <w:pStyle w:val="Bunntekst"/>
            <w:rPr>
              <w:sz w:val="20"/>
            </w:rPr>
          </w:pPr>
          <w:r w:rsidRPr="003A3478">
            <w:rPr>
              <w:sz w:val="20"/>
            </w:rPr>
            <w:t xml:space="preserve">Bankgiro: </w:t>
          </w:r>
          <w:r w:rsidR="008C4700">
            <w:rPr>
              <w:sz w:val="20"/>
            </w:rPr>
            <w:t>1506 90 21430</w:t>
          </w:r>
        </w:p>
        <w:p w14:paraId="0DFFEFAB" w14:textId="77C7A971" w:rsidR="00F44817" w:rsidRPr="003A3478" w:rsidRDefault="00F44817" w:rsidP="002512C1">
          <w:pPr>
            <w:pStyle w:val="Bunntekst"/>
            <w:rPr>
              <w:sz w:val="20"/>
            </w:rPr>
          </w:pPr>
          <w:r w:rsidRPr="003A3478">
            <w:rPr>
              <w:sz w:val="20"/>
            </w:rPr>
            <w:t>Org.</w:t>
          </w:r>
          <w:r w:rsidR="003A3478" w:rsidRPr="003A3478">
            <w:rPr>
              <w:sz w:val="20"/>
            </w:rPr>
            <w:t>nr</w:t>
          </w:r>
          <w:proofErr w:type="gramStart"/>
          <w:r w:rsidR="003A3478" w:rsidRPr="003A3478">
            <w:rPr>
              <w:sz w:val="20"/>
            </w:rPr>
            <w:t>.:  963</w:t>
          </w:r>
          <w:proofErr w:type="gramEnd"/>
          <w:r w:rsidR="003A3478" w:rsidRPr="003A3478">
            <w:rPr>
              <w:sz w:val="20"/>
            </w:rPr>
            <w:t> 946 902</w:t>
          </w:r>
        </w:p>
      </w:tc>
    </w:tr>
  </w:tbl>
  <w:p w14:paraId="0B346914" w14:textId="14DF68F9" w:rsidR="00A4086D" w:rsidRDefault="00A4086D">
    <w:pPr>
      <w:rPr>
        <w:sz w:val="16"/>
        <w:szCs w:val="16"/>
      </w:rPr>
    </w:pPr>
  </w:p>
  <w:p w14:paraId="59CAE33C" w14:textId="77777777" w:rsidR="00F200BC" w:rsidRPr="00A4086D" w:rsidRDefault="00F200BC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906BD" w14:textId="77777777" w:rsidR="0056194F" w:rsidRDefault="0056194F" w:rsidP="000C009D">
      <w:r>
        <w:separator/>
      </w:r>
    </w:p>
  </w:footnote>
  <w:footnote w:type="continuationSeparator" w:id="0">
    <w:p w14:paraId="5E284A5F" w14:textId="77777777" w:rsidR="0056194F" w:rsidRDefault="0056194F" w:rsidP="000C0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50C13" w14:textId="77777777" w:rsidR="00F46874" w:rsidRDefault="00F46874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1C22E" w14:textId="77777777" w:rsidR="00F46874" w:rsidRDefault="00F46874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142" w:type="dxa"/>
      <w:tblLook w:val="0620" w:firstRow="1" w:lastRow="0" w:firstColumn="0" w:lastColumn="0" w:noHBand="1" w:noVBand="1"/>
    </w:tblPr>
    <w:tblGrid>
      <w:gridCol w:w="1060"/>
      <w:gridCol w:w="8142"/>
    </w:tblGrid>
    <w:tr w:rsidR="003C7E87" w14:paraId="448CE4F4" w14:textId="77777777" w:rsidTr="00F46874">
      <w:trPr>
        <w:trHeight w:val="942"/>
      </w:trPr>
      <w:tc>
        <w:tcPr>
          <w:tcW w:w="1060" w:type="dxa"/>
        </w:tcPr>
        <w:p w14:paraId="3035B616" w14:textId="77777777" w:rsidR="003C7E87" w:rsidRDefault="003C7E87" w:rsidP="003C7E87">
          <w:pPr>
            <w:pStyle w:val="Topptekst"/>
          </w:pPr>
          <w:r>
            <w:rPr>
              <w:noProof/>
            </w:rPr>
            <w:drawing>
              <wp:inline distT="0" distB="0" distL="0" distR="0" wp14:anchorId="6C384692" wp14:editId="45F83863">
                <wp:extent cx="432000" cy="687600"/>
                <wp:effectExtent l="0" t="0" r="6350" b="0"/>
                <wp:docPr id="1" name="Bilde 1" descr="Kommunelogo Kragerø kommun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ilde 1" descr="Kommunelogo Kragerø kommune">
                          <a:extLst>
                            <a:ext uri="{C183D7F6-B498-43B3-948B-1728B52AA6E4}">
                              <adec:decorative xmlns:adec="http://schemas.microsoft.com/office/drawing/2017/decorative" val="0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68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2" w:type="dxa"/>
        </w:tcPr>
        <w:p w14:paraId="17974914" w14:textId="77777777" w:rsidR="003C7E87" w:rsidRDefault="003C7E87" w:rsidP="003C7E87">
          <w:pPr>
            <w:pStyle w:val="Topptekst"/>
            <w:rPr>
              <w:b/>
              <w:bCs/>
              <w:szCs w:val="24"/>
            </w:rPr>
          </w:pPr>
        </w:p>
        <w:p w14:paraId="21DB4B00" w14:textId="77777777" w:rsidR="003C7E87" w:rsidRPr="00EE6C42" w:rsidRDefault="003C7E87" w:rsidP="003C7E87">
          <w:pPr>
            <w:pStyle w:val="Topptekst"/>
            <w:rPr>
              <w:b/>
              <w:bCs/>
              <w:sz w:val="36"/>
              <w:szCs w:val="36"/>
            </w:rPr>
          </w:pPr>
          <w:r w:rsidRPr="00EE6C42">
            <w:rPr>
              <w:b/>
              <w:bCs/>
              <w:sz w:val="36"/>
              <w:szCs w:val="36"/>
            </w:rPr>
            <w:t>Kragerø kommune</w:t>
          </w:r>
        </w:p>
        <w:p w14:paraId="74D90475" w14:textId="77777777" w:rsidR="003C7E87" w:rsidRPr="00EE6C42" w:rsidRDefault="00000000" w:rsidP="003C7E87">
          <w:pPr>
            <w:pStyle w:val="Topptekst"/>
            <w:rPr>
              <w:b/>
              <w:bCs/>
              <w:szCs w:val="24"/>
            </w:rPr>
          </w:pPr>
          <w:sdt>
            <w:sdtPr>
              <w:rPr>
                <w:b/>
                <w:bCs/>
              </w:rPr>
              <w:alias w:val="Soa_Navn"/>
              <w:tag w:val="Soa_Navn"/>
              <w:id w:val="-1987543612"/>
              <w:placeholder>
                <w:docPart w:val="5C428B3118DF4F519A65A67794CF119D"/>
              </w:placeholder>
              <w:dataBinding w:xpath="/document/header/Soa_Navn" w:storeItemID="{C5AE9D2F-4650-4207-8A88-7AF9F4463ABF}"/>
              <w:text/>
            </w:sdtPr>
            <w:sdtContent>
              <w:bookmarkStart w:id="29" w:name="Soa_Navn"/>
              <w:r w:rsidR="003C7E87" w:rsidRPr="007A6DFD">
                <w:rPr>
                  <w:b/>
                  <w:bCs/>
                </w:rPr>
                <w:t>Kommunalområde Oppvekst</w:t>
              </w:r>
            </w:sdtContent>
          </w:sdt>
          <w:bookmarkEnd w:id="29"/>
        </w:p>
      </w:tc>
    </w:tr>
  </w:tbl>
  <w:p w14:paraId="311FD2D4" w14:textId="79C5B174" w:rsidR="00B9540B" w:rsidRPr="003C7E87" w:rsidRDefault="00B9540B" w:rsidP="003C7E87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023"/>
    <w:rsid w:val="00005023"/>
    <w:rsid w:val="000109AF"/>
    <w:rsid w:val="000212AF"/>
    <w:rsid w:val="0004631E"/>
    <w:rsid w:val="000640B9"/>
    <w:rsid w:val="00067098"/>
    <w:rsid w:val="000769EB"/>
    <w:rsid w:val="000A4CF9"/>
    <w:rsid w:val="000A7D87"/>
    <w:rsid w:val="000A7FDD"/>
    <w:rsid w:val="000C009D"/>
    <w:rsid w:val="000D6352"/>
    <w:rsid w:val="00170233"/>
    <w:rsid w:val="0017246C"/>
    <w:rsid w:val="002128B8"/>
    <w:rsid w:val="00216D67"/>
    <w:rsid w:val="00222723"/>
    <w:rsid w:val="00225EDA"/>
    <w:rsid w:val="00230E8F"/>
    <w:rsid w:val="00233395"/>
    <w:rsid w:val="00233D89"/>
    <w:rsid w:val="00234D71"/>
    <w:rsid w:val="00236313"/>
    <w:rsid w:val="002512C1"/>
    <w:rsid w:val="0026466A"/>
    <w:rsid w:val="002A3E3B"/>
    <w:rsid w:val="002C6ABA"/>
    <w:rsid w:val="002E45E1"/>
    <w:rsid w:val="002F155D"/>
    <w:rsid w:val="00321865"/>
    <w:rsid w:val="00342EC4"/>
    <w:rsid w:val="00350032"/>
    <w:rsid w:val="003977A8"/>
    <w:rsid w:val="003A3478"/>
    <w:rsid w:val="003A3D89"/>
    <w:rsid w:val="003C5715"/>
    <w:rsid w:val="003C7E87"/>
    <w:rsid w:val="003C7F71"/>
    <w:rsid w:val="00424FDF"/>
    <w:rsid w:val="004326EF"/>
    <w:rsid w:val="00474C4B"/>
    <w:rsid w:val="00480505"/>
    <w:rsid w:val="00492624"/>
    <w:rsid w:val="004931AB"/>
    <w:rsid w:val="004A4203"/>
    <w:rsid w:val="004C6122"/>
    <w:rsid w:val="004E1C17"/>
    <w:rsid w:val="004E4E40"/>
    <w:rsid w:val="004F20C6"/>
    <w:rsid w:val="004F2BBE"/>
    <w:rsid w:val="00512D51"/>
    <w:rsid w:val="00520933"/>
    <w:rsid w:val="00535C3A"/>
    <w:rsid w:val="0054579A"/>
    <w:rsid w:val="0056194F"/>
    <w:rsid w:val="005638E9"/>
    <w:rsid w:val="00577DBD"/>
    <w:rsid w:val="005B7D45"/>
    <w:rsid w:val="005E053B"/>
    <w:rsid w:val="00647C41"/>
    <w:rsid w:val="0066287D"/>
    <w:rsid w:val="00673937"/>
    <w:rsid w:val="006911C5"/>
    <w:rsid w:val="00691A97"/>
    <w:rsid w:val="00696A0A"/>
    <w:rsid w:val="006A7643"/>
    <w:rsid w:val="006C556C"/>
    <w:rsid w:val="006C669E"/>
    <w:rsid w:val="006E3C54"/>
    <w:rsid w:val="006F6659"/>
    <w:rsid w:val="00710BF6"/>
    <w:rsid w:val="00727B72"/>
    <w:rsid w:val="00741C5A"/>
    <w:rsid w:val="007432BB"/>
    <w:rsid w:val="00753C6F"/>
    <w:rsid w:val="00754D94"/>
    <w:rsid w:val="0076067B"/>
    <w:rsid w:val="00771BA7"/>
    <w:rsid w:val="00776AC4"/>
    <w:rsid w:val="007A6DFD"/>
    <w:rsid w:val="007A751F"/>
    <w:rsid w:val="007D6702"/>
    <w:rsid w:val="007E26D9"/>
    <w:rsid w:val="007E42E5"/>
    <w:rsid w:val="00837174"/>
    <w:rsid w:val="00841FED"/>
    <w:rsid w:val="00846430"/>
    <w:rsid w:val="00863F3E"/>
    <w:rsid w:val="00871B70"/>
    <w:rsid w:val="00897F90"/>
    <w:rsid w:val="008A4CCD"/>
    <w:rsid w:val="008B6C16"/>
    <w:rsid w:val="008C4700"/>
    <w:rsid w:val="008D512D"/>
    <w:rsid w:val="008E14EB"/>
    <w:rsid w:val="009534AB"/>
    <w:rsid w:val="009853D5"/>
    <w:rsid w:val="009B37F9"/>
    <w:rsid w:val="009C73A5"/>
    <w:rsid w:val="009E2384"/>
    <w:rsid w:val="009F29B4"/>
    <w:rsid w:val="00A33411"/>
    <w:rsid w:val="00A4086D"/>
    <w:rsid w:val="00A54426"/>
    <w:rsid w:val="00A7516D"/>
    <w:rsid w:val="00A91EFC"/>
    <w:rsid w:val="00AA1FFF"/>
    <w:rsid w:val="00AB385C"/>
    <w:rsid w:val="00AC61E7"/>
    <w:rsid w:val="00AD11F4"/>
    <w:rsid w:val="00AD4546"/>
    <w:rsid w:val="00B0139C"/>
    <w:rsid w:val="00B306B5"/>
    <w:rsid w:val="00B44149"/>
    <w:rsid w:val="00B654B9"/>
    <w:rsid w:val="00B826CB"/>
    <w:rsid w:val="00B831D9"/>
    <w:rsid w:val="00B9540B"/>
    <w:rsid w:val="00BA207F"/>
    <w:rsid w:val="00BC3F3E"/>
    <w:rsid w:val="00BE4156"/>
    <w:rsid w:val="00BE46CC"/>
    <w:rsid w:val="00BF36F1"/>
    <w:rsid w:val="00C0035B"/>
    <w:rsid w:val="00C05CD7"/>
    <w:rsid w:val="00C1048C"/>
    <w:rsid w:val="00C170A4"/>
    <w:rsid w:val="00C22F52"/>
    <w:rsid w:val="00C23CEE"/>
    <w:rsid w:val="00C44F74"/>
    <w:rsid w:val="00C87A44"/>
    <w:rsid w:val="00C95450"/>
    <w:rsid w:val="00CA3A1A"/>
    <w:rsid w:val="00D10F02"/>
    <w:rsid w:val="00D42756"/>
    <w:rsid w:val="00D55EDB"/>
    <w:rsid w:val="00D66DED"/>
    <w:rsid w:val="00D93325"/>
    <w:rsid w:val="00DB79B0"/>
    <w:rsid w:val="00DD54CB"/>
    <w:rsid w:val="00E02BD3"/>
    <w:rsid w:val="00E23013"/>
    <w:rsid w:val="00E53A31"/>
    <w:rsid w:val="00E73534"/>
    <w:rsid w:val="00E80CE7"/>
    <w:rsid w:val="00EA784C"/>
    <w:rsid w:val="00F200BC"/>
    <w:rsid w:val="00F24A16"/>
    <w:rsid w:val="00F3551E"/>
    <w:rsid w:val="00F379AC"/>
    <w:rsid w:val="00F44817"/>
    <w:rsid w:val="00F46874"/>
    <w:rsid w:val="00F678CF"/>
    <w:rsid w:val="00F72C09"/>
    <w:rsid w:val="00FA1A23"/>
    <w:rsid w:val="00FB05DA"/>
    <w:rsid w:val="00FF645B"/>
    <w:rsid w:val="00FF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468DB8"/>
  <w15:chartTrackingRefBased/>
  <w15:docId w15:val="{D9538D2B-BD05-465C-96AE-8C995A320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C3A"/>
    <w:pPr>
      <w:spacing w:after="0" w:line="240" w:lineRule="auto"/>
    </w:pPr>
    <w:rPr>
      <w:rFonts w:ascii="Calibri" w:hAnsi="Calibri" w:cs="Times New Roman"/>
      <w:sz w:val="24"/>
      <w:szCs w:val="20"/>
      <w:lang w:eastAsia="nb-NO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492624"/>
    <w:pPr>
      <w:keepNext/>
      <w:keepLines/>
      <w:outlineLvl w:val="0"/>
    </w:pPr>
    <w:rPr>
      <w:rFonts w:eastAsiaTheme="majorEastAsia" w:cstheme="majorBidi"/>
      <w:b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492624"/>
    <w:pPr>
      <w:keepNext/>
      <w:keepLines/>
      <w:outlineLvl w:val="1"/>
    </w:pPr>
    <w:rPr>
      <w:rFonts w:eastAsiaTheme="majorEastAsia" w:cstheme="majorBidi"/>
      <w:b/>
      <w:sz w:val="28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AD4546"/>
    <w:pPr>
      <w:keepNext/>
      <w:keepLines/>
      <w:outlineLvl w:val="2"/>
    </w:pPr>
    <w:rPr>
      <w:rFonts w:eastAsiaTheme="majorEastAsia" w:cstheme="majorBidi"/>
      <w:b/>
      <w:sz w:val="28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2F155D"/>
    <w:pPr>
      <w:keepNext/>
      <w:keepLines/>
      <w:outlineLvl w:val="3"/>
    </w:pPr>
    <w:rPr>
      <w:rFonts w:eastAsiaTheme="majorEastAsia" w:cstheme="majorBidi"/>
      <w:b/>
      <w:iCs/>
      <w:sz w:val="28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3Tegn">
    <w:name w:val="Overskrift 3 Tegn"/>
    <w:basedOn w:val="Standardskriftforavsnitt"/>
    <w:link w:val="Overskrift3"/>
    <w:uiPriority w:val="9"/>
    <w:rsid w:val="00AD4546"/>
    <w:rPr>
      <w:rFonts w:ascii="Calibri" w:eastAsiaTheme="majorEastAsia" w:hAnsi="Calibri" w:cstheme="majorBidi"/>
      <w:b/>
      <w:sz w:val="28"/>
      <w:szCs w:val="24"/>
      <w:lang w:eastAsia="nb-NO"/>
    </w:rPr>
  </w:style>
  <w:style w:type="paragraph" w:styleId="Topptekst">
    <w:name w:val="header"/>
    <w:basedOn w:val="Normal"/>
    <w:link w:val="TopptekstTegn"/>
    <w:uiPriority w:val="99"/>
    <w:unhideWhenUsed/>
    <w:rsid w:val="00741C5A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741C5A"/>
    <w:rPr>
      <w:rFonts w:ascii="Calibri" w:hAnsi="Calibri" w:cs="Times New Roman"/>
      <w:sz w:val="24"/>
      <w:szCs w:val="20"/>
      <w:lang w:eastAsia="nb-NO"/>
    </w:rPr>
  </w:style>
  <w:style w:type="paragraph" w:styleId="Bunntekst">
    <w:name w:val="footer"/>
    <w:basedOn w:val="Normal"/>
    <w:link w:val="BunntekstTegn"/>
    <w:uiPriority w:val="99"/>
    <w:unhideWhenUsed/>
    <w:rsid w:val="0004631E"/>
    <w:rPr>
      <w:sz w:val="16"/>
    </w:rPr>
  </w:style>
  <w:style w:type="character" w:customStyle="1" w:styleId="BunntekstTegn">
    <w:name w:val="Bunntekst Tegn"/>
    <w:basedOn w:val="Standardskriftforavsnitt"/>
    <w:link w:val="Bunntekst"/>
    <w:uiPriority w:val="99"/>
    <w:rsid w:val="0004631E"/>
    <w:rPr>
      <w:rFonts w:ascii="Calibri" w:hAnsi="Calibri" w:cs="Times New Roman"/>
      <w:sz w:val="16"/>
      <w:szCs w:val="20"/>
      <w:lang w:eastAsia="nb-NO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492624"/>
    <w:rPr>
      <w:rFonts w:ascii="Calibri" w:eastAsiaTheme="majorEastAsia" w:hAnsi="Calibri" w:cstheme="majorBidi"/>
      <w:b/>
      <w:sz w:val="32"/>
      <w:szCs w:val="32"/>
      <w:lang w:eastAsia="nb-NO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492624"/>
    <w:rPr>
      <w:rFonts w:ascii="Calibri" w:eastAsiaTheme="majorEastAsia" w:hAnsi="Calibri" w:cstheme="majorBidi"/>
      <w:b/>
      <w:sz w:val="28"/>
      <w:szCs w:val="26"/>
      <w:lang w:eastAsia="nb-NO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2F155D"/>
    <w:rPr>
      <w:rFonts w:ascii="Calibri" w:eastAsiaTheme="majorEastAsia" w:hAnsi="Calibri" w:cstheme="majorBidi"/>
      <w:b/>
      <w:iCs/>
      <w:sz w:val="28"/>
      <w:szCs w:val="20"/>
      <w:lang w:eastAsia="nb-NO"/>
    </w:rPr>
  </w:style>
  <w:style w:type="character" w:styleId="Boktittel">
    <w:name w:val="Book Title"/>
    <w:basedOn w:val="Standardskriftforavsnitt"/>
    <w:uiPriority w:val="33"/>
    <w:rsid w:val="008B6C16"/>
    <w:rPr>
      <w:rFonts w:ascii="Calibri" w:hAnsi="Calibri"/>
      <w:b/>
      <w:bCs/>
      <w:i/>
      <w:iCs/>
      <w:spacing w:val="5"/>
      <w:sz w:val="24"/>
    </w:rPr>
  </w:style>
  <w:style w:type="character" w:styleId="Sterk">
    <w:name w:val="Strong"/>
    <w:basedOn w:val="Standardskriftforavsnitt"/>
    <w:uiPriority w:val="22"/>
    <w:rsid w:val="008B6C16"/>
    <w:rPr>
      <w:rFonts w:ascii="Calibri" w:hAnsi="Calibri"/>
      <w:b/>
      <w:bCs/>
      <w:sz w:val="24"/>
    </w:rPr>
  </w:style>
  <w:style w:type="character" w:styleId="Hyperkobling">
    <w:name w:val="Hyperlink"/>
    <w:basedOn w:val="Standardskriftforavsnitt"/>
    <w:uiPriority w:val="99"/>
    <w:unhideWhenUsed/>
    <w:rsid w:val="004C6122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A544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ettings" Target="settings.xml" Id="rId3" /><Relationship Type="http://schemas.openxmlformats.org/officeDocument/2006/relationships/hyperlink" Target="mailto:rebecka.bald@kragero.kommune.no" TargetMode="External" Id="rId7" /><Relationship Type="http://schemas.openxmlformats.org/officeDocument/2006/relationships/header" Target="header3.xml" Id="rId12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er" Target="footer2.xml" Id="rId11" /><Relationship Type="http://schemas.openxmlformats.org/officeDocument/2006/relationships/footnotes" Target="footnotes.xml" Id="rId5" /><Relationship Type="http://schemas.openxmlformats.org/officeDocument/2006/relationships/glossaryDocument" Target="glossary/document.xml" Id="rId1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Relationship Type="http://schemas.openxmlformats.org/officeDocument/2006/relationships/comments" Target="comments.xml" Id="rId17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post@kragero.kommune.no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Brev%20med%20&#233;n%20underskrif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816E202-DA01-4022-B144-B0E8AB0B9398}"/>
      </w:docPartPr>
      <w:docPartBody>
        <w:p w:rsidR="00CB4A68" w:rsidRDefault="00AC2E11">
          <w:r w:rsidRPr="00095818">
            <w:rPr>
              <w:rStyle w:val="Plassholdertekst"/>
            </w:rPr>
            <w:t>Klikk eller trykk her for å skrive inn tekst.</w:t>
          </w:r>
        </w:p>
      </w:docPartBody>
    </w:docPart>
    <w:docPart>
      <w:docPartPr>
        <w:name w:val="C98E1ECCF77A434B8F4176E1BC31510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5F93843-FDEC-4FF3-9221-AB809A460A0B}"/>
      </w:docPartPr>
      <w:docPartBody>
        <w:p w:rsidR="00CB4A68" w:rsidRDefault="00AC2E11" w:rsidP="00AC2E11">
          <w:pPr>
            <w:pStyle w:val="C98E1ECCF77A434B8F4176E1BC31510F"/>
          </w:pPr>
          <w:r w:rsidRPr="00095818">
            <w:rPr>
              <w:rStyle w:val="Plassholdertekst"/>
            </w:rPr>
            <w:t>Klikk eller trykk her for å skrive inn tekst.</w:t>
          </w:r>
        </w:p>
      </w:docPartBody>
    </w:docPart>
    <w:docPart>
      <w:docPartPr>
        <w:name w:val="171AE9D84679417D9156F18CFD2167F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F3A04DD-1128-4E2C-B0B7-1FAECABD668C}"/>
      </w:docPartPr>
      <w:docPartBody>
        <w:p w:rsidR="00545A50" w:rsidRDefault="00524836" w:rsidP="00524836">
          <w:pPr>
            <w:pStyle w:val="171AE9D84679417D9156F18CFD2167F6"/>
          </w:pPr>
          <w:r w:rsidRPr="00095818">
            <w:rPr>
              <w:rStyle w:val="Plassholdertekst"/>
            </w:rPr>
            <w:t>Klikk eller trykk her for å skrive inn tekst.</w:t>
          </w:r>
        </w:p>
      </w:docPartBody>
    </w:docPart>
    <w:docPart>
      <w:docPartPr>
        <w:name w:val="32B92AFCA841477BA0945A6C098E4EC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CC84994-8FFD-4A01-B56B-B513F3225CDE}"/>
      </w:docPartPr>
      <w:docPartBody>
        <w:p w:rsidR="00545A50" w:rsidRDefault="00524836" w:rsidP="00524836">
          <w:pPr>
            <w:pStyle w:val="32B92AFCA841477BA0945A6C098E4ECF"/>
          </w:pPr>
          <w:r w:rsidRPr="00095818">
            <w:rPr>
              <w:rStyle w:val="Plassholdertekst"/>
            </w:rPr>
            <w:t>Klikk eller trykk her for å skrive inn tekst.</w:t>
          </w:r>
        </w:p>
      </w:docPartBody>
    </w:docPart>
    <w:docPart>
      <w:docPartPr>
        <w:name w:val="E7E32C4239B440D2BF9B2F809BAD81ED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2C85656-5EA0-4B4A-A8C7-F288011B2291}"/>
      </w:docPartPr>
      <w:docPartBody>
        <w:p w:rsidR="00545A50" w:rsidRDefault="00524836" w:rsidP="00524836">
          <w:pPr>
            <w:pStyle w:val="E7E32C4239B440D2BF9B2F809BAD81ED"/>
          </w:pPr>
          <w:r w:rsidRPr="00095818">
            <w:rPr>
              <w:rStyle w:val="Plassholdertekst"/>
            </w:rPr>
            <w:t>Klikk eller trykk her for å skrive inn tekst.</w:t>
          </w:r>
        </w:p>
      </w:docPartBody>
    </w:docPart>
    <w:docPart>
      <w:docPartPr>
        <w:name w:val="23CEF94E9979433CA294D5630657163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6079C3B-20F2-4041-9E7A-A493D4C7E509}"/>
      </w:docPartPr>
      <w:docPartBody>
        <w:p w:rsidR="007A23C8" w:rsidRDefault="00105811" w:rsidP="00105811">
          <w:pPr>
            <w:pStyle w:val="23CEF94E9979433CA294D5630657163C"/>
          </w:pPr>
          <w:r w:rsidRPr="00095818">
            <w:rPr>
              <w:rStyle w:val="Plassholdertekst"/>
            </w:rPr>
            <w:t>Klikk eller trykk her for å skrive inn tekst.</w:t>
          </w:r>
        </w:p>
      </w:docPartBody>
    </w:docPart>
    <w:docPart>
      <w:docPartPr>
        <w:name w:val="CD6E37EEA2C3488AA75CB6C27C84BA6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9C53FEE-D4B4-4306-A2E0-824BD406BC93}"/>
      </w:docPartPr>
      <w:docPartBody>
        <w:p w:rsidR="00287970" w:rsidRDefault="00161525" w:rsidP="00161525">
          <w:pPr>
            <w:pStyle w:val="CD6E37EEA2C3488AA75CB6C27C84BA67"/>
          </w:pPr>
          <w:r w:rsidRPr="00095818">
            <w:rPr>
              <w:rStyle w:val="Plassholdertekst"/>
            </w:rPr>
            <w:t>Klikk eller trykk her for å skrive inn tekst.</w:t>
          </w:r>
        </w:p>
      </w:docPartBody>
    </w:docPart>
    <w:docPart>
      <w:docPartPr>
        <w:name w:val="EF247EAF0C344A718FDDAC6360E19BE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3209967-5978-4861-8B7E-981FFAC1B943}"/>
      </w:docPartPr>
      <w:docPartBody>
        <w:p w:rsidR="00287970" w:rsidRDefault="00161525" w:rsidP="00161525">
          <w:pPr>
            <w:pStyle w:val="EF247EAF0C344A718FDDAC6360E19BE1"/>
          </w:pPr>
          <w:r w:rsidRPr="00095818">
            <w:rPr>
              <w:rStyle w:val="Plassholdertekst"/>
            </w:rPr>
            <w:t>Klikk eller trykk her for å skrive inn tekst.</w:t>
          </w:r>
        </w:p>
      </w:docPartBody>
    </w:docPart>
    <w:docPart>
      <w:docPartPr>
        <w:name w:val="951CF9B1BC87409D8C4B5C72FD8B2D1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9342EA99-BB23-46A2-B7CA-436536BBC47F}"/>
      </w:docPartPr>
      <w:docPartBody>
        <w:p w:rsidR="00287970" w:rsidRDefault="00161525" w:rsidP="00161525">
          <w:pPr>
            <w:pStyle w:val="951CF9B1BC87409D8C4B5C72FD8B2D1B"/>
          </w:pPr>
          <w:r w:rsidRPr="00095818">
            <w:rPr>
              <w:rStyle w:val="Plassholdertekst"/>
            </w:rPr>
            <w:t>Klikk eller trykk her for å skrive inn tekst.</w:t>
          </w:r>
        </w:p>
      </w:docPartBody>
    </w:docPart>
    <w:docPart>
      <w:docPartPr>
        <w:name w:val="97BF18EFBADD4B60B7F2669C53F5FB3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D092ABC-E2B5-4317-B137-48DCBFF04726}"/>
      </w:docPartPr>
      <w:docPartBody>
        <w:p w:rsidR="0043039E" w:rsidRDefault="00A400DA" w:rsidP="00A400DA">
          <w:pPr>
            <w:pStyle w:val="97BF18EFBADD4B60B7F2669C53F5FB3C"/>
          </w:pPr>
          <w:r w:rsidRPr="00095818">
            <w:rPr>
              <w:rStyle w:val="Plassholdertekst"/>
            </w:rPr>
            <w:t>Klikk eller trykk her for å skrive inn tekst.</w:t>
          </w:r>
        </w:p>
      </w:docPartBody>
    </w:docPart>
    <w:docPart>
      <w:docPartPr>
        <w:name w:val="5C428B3118DF4F519A65A67794CF119D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363F81B-E9E1-4917-AEBC-882D00AF30BC}"/>
      </w:docPartPr>
      <w:docPartBody>
        <w:p w:rsidR="00341AF0" w:rsidRDefault="0043039E" w:rsidP="0043039E">
          <w:pPr>
            <w:pStyle w:val="5C428B3118DF4F519A65A67794CF119D"/>
          </w:pPr>
          <w:r w:rsidRPr="00095818">
            <w:rPr>
              <w:rStyle w:val="Plassholdertekst"/>
            </w:rPr>
            <w:t>Klikk eller trykk her for å skrive inn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E11"/>
    <w:rsid w:val="00105811"/>
    <w:rsid w:val="00125647"/>
    <w:rsid w:val="001326B7"/>
    <w:rsid w:val="00161525"/>
    <w:rsid w:val="001B2265"/>
    <w:rsid w:val="00287970"/>
    <w:rsid w:val="002E45E1"/>
    <w:rsid w:val="00323402"/>
    <w:rsid w:val="00341AF0"/>
    <w:rsid w:val="00380483"/>
    <w:rsid w:val="004205B2"/>
    <w:rsid w:val="0043039E"/>
    <w:rsid w:val="00524836"/>
    <w:rsid w:val="00545A50"/>
    <w:rsid w:val="007A23C8"/>
    <w:rsid w:val="00847F56"/>
    <w:rsid w:val="009356F9"/>
    <w:rsid w:val="00A400DA"/>
    <w:rsid w:val="00AC2E11"/>
    <w:rsid w:val="00C33012"/>
    <w:rsid w:val="00C66C5D"/>
    <w:rsid w:val="00CB4A68"/>
    <w:rsid w:val="00F0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43039E"/>
    <w:rPr>
      <w:color w:val="808080"/>
    </w:rPr>
  </w:style>
  <w:style w:type="paragraph" w:customStyle="1" w:styleId="C98E1ECCF77A434B8F4176E1BC31510F">
    <w:name w:val="C98E1ECCF77A434B8F4176E1BC31510F"/>
    <w:rsid w:val="00AC2E11"/>
  </w:style>
  <w:style w:type="paragraph" w:customStyle="1" w:styleId="171AE9D84679417D9156F18CFD2167F6">
    <w:name w:val="171AE9D84679417D9156F18CFD2167F6"/>
    <w:rsid w:val="00524836"/>
  </w:style>
  <w:style w:type="paragraph" w:customStyle="1" w:styleId="32B92AFCA841477BA0945A6C098E4ECF">
    <w:name w:val="32B92AFCA841477BA0945A6C098E4ECF"/>
    <w:rsid w:val="00524836"/>
  </w:style>
  <w:style w:type="paragraph" w:customStyle="1" w:styleId="E7E32C4239B440D2BF9B2F809BAD81ED">
    <w:name w:val="E7E32C4239B440D2BF9B2F809BAD81ED"/>
    <w:rsid w:val="00524836"/>
  </w:style>
  <w:style w:type="paragraph" w:customStyle="1" w:styleId="23CEF94E9979433CA294D5630657163C">
    <w:name w:val="23CEF94E9979433CA294D5630657163C"/>
    <w:rsid w:val="00105811"/>
  </w:style>
  <w:style w:type="paragraph" w:customStyle="1" w:styleId="5C428B3118DF4F519A65A67794CF119D">
    <w:name w:val="5C428B3118DF4F519A65A67794CF119D"/>
    <w:rsid w:val="0043039E"/>
  </w:style>
  <w:style w:type="paragraph" w:customStyle="1" w:styleId="CD6E37EEA2C3488AA75CB6C27C84BA67">
    <w:name w:val="CD6E37EEA2C3488AA75CB6C27C84BA67"/>
    <w:rsid w:val="00161525"/>
  </w:style>
  <w:style w:type="paragraph" w:customStyle="1" w:styleId="EF247EAF0C344A718FDDAC6360E19BE1">
    <w:name w:val="EF247EAF0C344A718FDDAC6360E19BE1"/>
    <w:rsid w:val="00161525"/>
  </w:style>
  <w:style w:type="paragraph" w:customStyle="1" w:styleId="951CF9B1BC87409D8C4B5C72FD8B2D1B">
    <w:name w:val="951CF9B1BC87409D8C4B5C72FD8B2D1B"/>
    <w:rsid w:val="00161525"/>
  </w:style>
  <w:style w:type="paragraph" w:customStyle="1" w:styleId="97BF18EFBADD4B60B7F2669C53F5FB3C">
    <w:name w:val="97BF18EFBADD4B60B7F2669C53F5FB3C"/>
    <w:rsid w:val="00A400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>
  <footer/>
  <body>
    <TblKopitil>
      <table>
        <headers>
          <header>Sdk_Navn</header>
          <header>Sdk_Adr</header>
          <header>Sdk_Postnr</header>
          <header>Sdk_Poststed</header>
        </headers>
        <row>
          <cell>Statsforvalteren i Vestfold og Telemark</cell>
          <cell>Postboks 2076</cell>
          <cell>3103</cell>
          <cell>TØNSBERG</cell>
        </row>
      </table>
    </TblKopitil>
    <Sdm_AMNavn>Frydensborg Gård Barnehage As</Sdm_AMNavn>
    <Sbr_Tittel>Kommunalsjef</Sbr_Tittel>
    <Sdo_Tittel>Høring – lokal forskrift om tilskuddssatser i private barnehager</Sdo_Tittel>
    <Sbr_Tlf> </Sbr_Tlf>
    <Sas_ArkivSakID>26/3544</Sas_ArkivSakID>
    <Sbr_Navn>Rebecka Båld</Sbr_Navn>
    <Sdm_TblAvsmot>
      <table>
        <headers>
          <header>Sdm_Amnavn</header>
          <header>Sdm_Amadr</header>
          <header>Sdm_AMpostnr</header>
          <header>Sdm_AMPoststed</header>
        </headers>
        <row>
          <cell>Pbl (private Barnehagers Landsforbund)</cell>
          <cell>Prinsens gate 91</cell>
          <cell>8003</cell>
          <cell>Bodø</cell>
        </row>
        <row>
          <cell>Stiftelsen Solsikke Barnehage</cell>
          <cell>Podeveien 12</cell>
          <cell>3770</cell>
          <cell>Kragerø</cell>
        </row>
      </table>
    </Sdm_TblAvsmot>
    <Sdm_AMPoststed>Kragerø</Sdm_AMPoststed>
    <Sdm_AMPostNr>3770</Sdm_AMPostNr>
    <Sdm_AMAdr>Frydensborgbakken 3</Sdm_AMAdr>
    <Sdo_DokDato>08.09.2026</Sdo_DokDato>
    <Sdm_Att> </Sdm_Att>
    <Sgr_Beskrivelse> </Sgr_Beskrivelse>
    <Sdm_AMReferanse> </Sdm_AMReferanse>
    <Sdo_Tittel2> </Sdo_Tittel2>
    <Spg_paragrafID> </Spg_paragrafID>
    <Sdo_DokNr>1</Sdo_DokNr>
    <TblVedlegg>
      <table>
        <headers>
          <header>ndb_Tittel</header>
        </headers>
        <row>
          <cell>Høringsnotat</cell>
        </row>
        <row>
          <cell>Forskrift om satser for beregning av grunntilskudd til private barnehager</cell>
        </row>
        <row>
          <cell>Beregningsgrunnlag 2027</cell>
        </row>
      </table>
    </TblVedlegg>
  </body>
  <header>
    <Soa_Navn>Kommunalområde Oppvekst</Soa_Navn>
  </header>
  <properties>
    <mergeMode>MergeOne</mergeMode>
    <docs>
      <doc>
        <Sdm_AMPoststed>Kragerø</Sdm_AMPoststed>
        <Sdm_AMReferanse/>
        <Sdm_AMPostNr>3770</Sdm_AMPostNr>
        <sdm_watermark/>
        <sdm_sdfid>160770</sdm_sdfid>
        <Sdm_Att/>
        <Sdm_AMNavn>Frydensborg Gård Barnehage As</Sdm_AMNavn>
        <Sdm_AMAdr>Frydensborgbakken 3</Sdm_AMAdr>
        <Sdm_TblAvsmot>
          <table>
            <headers>
              <header>Sdm_Amnavn</header>
              <header>Sdm_Amadr</header>
              <header>Sdm_AMpostnr</header>
              <header>Sdm_AMPoststed</header>
            </headers>
            <row>
              <cell>Pbl (private Barnehagers Landsforbund)</cell>
              <cell>Prinsens gate 91</cell>
              <cell>8003</cell>
              <cell>Bodø</cell>
            </row>
            <row>
              <cell>Stiftelsen Solsikke Barnehage</cell>
              <cell>Podeveien 12</cell>
              <cell>3770</cell>
              <cell>Kragerø</cell>
            </row>
          </table>
        </Sdm_TblAvsmot>
      </doc>
      <doc>
        <Sdm_AMPoststed>Bodø</Sdm_AMPoststed>
        <Sdm_AMReferanse/>
        <Sdm_AMPostNr>8003</Sdm_AMPostNr>
        <sdm_watermark/>
        <sdm_sdfid>160771</sdm_sdfid>
        <Sdm_Att/>
        <Sdm_AMNavn>Pbl (private Barnehagers Landsforbund)</Sdm_AMNavn>
        <Sdm_AMAdr>Prinsens gate 91</Sdm_AMAdr>
        <Sdm_TblAvsmot>
          <table>
            <headers>
              <header>Sdm_Amnavn</header>
              <header>Sdm_Amadr</header>
              <header>Sdm_AMpostnr</header>
              <header>Sdm_AMPoststed</header>
            </headers>
            <row>
              <cell>Frydensborg Gård Barnehage As</cell>
              <cell>Frydensborgbakken 3</cell>
              <cell>3770</cell>
              <cell>Kragerø</cell>
            </row>
            <row>
              <cell>Stiftelsen Solsikke Barnehage</cell>
              <cell>Podeveien 12</cell>
              <cell>3770</cell>
              <cell>Kragerø</cell>
            </row>
          </table>
        </Sdm_TblAvsmot>
      </doc>
      <doc>
        <Sdm_AMPoststed/>
        <Sdm_AMReferanse/>
        <Sdm_AMPostNr/>
        <sdm_watermark>KOPI</sdm_watermark>
        <sdm_sdfid>160772</sdm_sdfid>
        <Sdm_Att/>
        <Sdm_AMNavn>Mottakere ifølge liste</Sdm_AMNavn>
        <Sdm_AMAdr/>
        <Sdm_TblAvsmot>
          <table>
            <headers>
              <header>Sdm_Amnavn</header>
              <header>Sdm_Amadr</header>
              <header>Sdm_AMpostnr</header>
              <header>Sdm_AMPoststed</header>
            </headers>
            <row>
              <cell>Frydensborg Gård Barnehage As</cell>
              <cell>Frydensborgbakken 3</cell>
              <cell>3770</cell>
              <cell>Kragerø</cell>
            </row>
            <row>
              <cell>Pbl (private Barnehagers Landsforbund)</cell>
              <cell>Prinsens gate 91</cell>
              <cell>8003</cell>
              <cell>Bodø</cell>
            </row>
            <row>
              <cell>Stiftelsen Solsikke Barnehage</cell>
              <cell>Podeveien 12</cell>
              <cell>3770</cell>
              <cell>Kragerø</cell>
            </row>
          </table>
        </Sdm_TblAvsmot>
      </doc>
      <doc>
        <Sdm_AMPoststed>Kragerø</Sdm_AMPoststed>
        <Sdm_AMReferanse/>
        <Sdm_AMPostNr>3770</Sdm_AMPostNr>
        <sdm_watermark/>
        <sdm_sdfid>160769</sdm_sdfid>
        <Sdm_Att/>
        <Sdm_AMNavn>Stiftelsen Solsikke Barnehage</Sdm_AMNavn>
        <Sdm_AMAdr>Podeveien 12</Sdm_AMAdr>
        <Sdm_TblAvsmot>
          <table>
            <headers>
              <header>Sdm_Amnavn</header>
              <header>Sdm_Amadr</header>
              <header>Sdm_AMpostnr</header>
              <header>Sdm_AMPoststed</header>
            </headers>
            <row>
              <cell>Frydensborg Gård Barnehage As</cell>
              <cell>Frydensborgbakken 3</cell>
              <cell>3770</cell>
              <cell>Kragerø</cell>
            </row>
            <row>
              <cell>Pbl (private Barnehagers Landsforbund)</cell>
              <cell>Prinsens gate 91</cell>
              <cell>8003</cell>
              <cell>Bodø</cell>
            </row>
          </table>
        </Sdm_TblAvsmot>
      </doc>
    </docs>
    <websakInfo>
      <fletteDato>08.09.2026</fletteDato>
      <sakid>1100021162</sakid>
      <jpid>1100085810</jpid>
      <filUnique/>
      <filChecksumFørFlett/>
      <erHoveddokument>False</erHoveddokument>
      <dcTitle>Høring – lokal forskrift om tilskuddssatser i private barnehager</dcTitle>
      <sdfid>160770</sdfid>
    </websakInfo>
    <language/>
    <mutualMergeSupport>False</mutualMergeSupport>
    <showHiddenMark>False</showHiddenMark>
    <templateURI>docx</templateURI>
  </properties>
</document>
</file>

<file path=customXml/itemProps1.xml><?xml version="1.0" encoding="utf-8"?>
<ds:datastoreItem xmlns:ds="http://schemas.openxmlformats.org/officeDocument/2006/customXml" ds:itemID="{C5AE9D2F-4650-4207-8A88-7AF9F4463AB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 med én underskrift</Template>
  <TotalTime>155</TotalTime>
  <Pages>2</Pages>
  <Words>178</Words>
  <Characters>1113</Characters>
  <Application>Microsoft Office Word</Application>
  <DocSecurity>0</DocSecurity>
  <Lines>159</Lines>
  <Paragraphs>80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Høring – lokal forskrift om tilskuddssatser i private barnehager</dc:title>
  <dc:subject/>
  <cp:keywords/>
  <dc:description/>
  <cp:lastModifiedBy>Rebecka Båld</cp:lastModifiedBy>
  <cp:revision>90</cp:revision>
  <dcterms:created xsi:type="dcterms:W3CDTF">2021-01-29T08:56:00Z</dcterms:created>
  <dcterms:modified xsi:type="dcterms:W3CDTF">2026-09-07T23:45:00Z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e3ea473-89a6-4aad-a1f7-35a25520c31d_Enabled">
    <vt:lpwstr>true</vt:lpwstr>
  </property>
  <property fmtid="{D5CDD505-2E9C-101B-9397-08002B2CF9AE}" pid="3" name="MSIP_Label_1e3ea473-89a6-4aad-a1f7-35a25520c31d_SetDate">
    <vt:lpwstr>2026-09-07T23:33:56Z</vt:lpwstr>
  </property>
  <property fmtid="{D5CDD505-2E9C-101B-9397-08002B2CF9AE}" pid="4" name="MSIP_Label_1e3ea473-89a6-4aad-a1f7-35a25520c31d_Method">
    <vt:lpwstr>Privileged</vt:lpwstr>
  </property>
  <property fmtid="{D5CDD505-2E9C-101B-9397-08002B2CF9AE}" pid="5" name="MSIP_Label_1e3ea473-89a6-4aad-a1f7-35a25520c31d_Name">
    <vt:lpwstr>Offentlig</vt:lpwstr>
  </property>
  <property fmtid="{D5CDD505-2E9C-101B-9397-08002B2CF9AE}" pid="6" name="MSIP_Label_1e3ea473-89a6-4aad-a1f7-35a25520c31d_SiteId">
    <vt:lpwstr>11da1125-a196-40df-90ab-a63d87723b59</vt:lpwstr>
  </property>
  <property fmtid="{D5CDD505-2E9C-101B-9397-08002B2CF9AE}" pid="7" name="MSIP_Label_1e3ea473-89a6-4aad-a1f7-35a25520c31d_ActionId">
    <vt:lpwstr>884a9dba-04e1-45fd-a0c9-ac145d1eb8c2</vt:lpwstr>
  </property>
  <property fmtid="{D5CDD505-2E9C-101B-9397-08002B2CF9AE}" pid="8" name="MSIP_Label_1e3ea473-89a6-4aad-a1f7-35a25520c31d_ContentBits">
    <vt:lpwstr>0</vt:lpwstr>
  </property>
  <property fmtid="{D5CDD505-2E9C-101B-9397-08002B2CF9AE}" pid="9" name="MSIP_Label_1e3ea473-89a6-4aad-a1f7-35a25520c31d_Tag">
    <vt:lpwstr>10, 0, 1, 1</vt:lpwstr>
  </property>
</Properties>
</file>